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DF20" w14:textId="7E0DE30E" w:rsidR="00D73A3B" w:rsidRDefault="00606878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Wednesday 29</w:t>
      </w:r>
      <w:r w:rsidR="00D73A3B">
        <w:rPr>
          <w:rFonts w:ascii="Tahoma" w:hAnsi="Tahoma" w:cs="Tahoma"/>
          <w:color w:val="000000"/>
          <w:sz w:val="20"/>
        </w:rPr>
        <w:t xml:space="preserve"> September 2021</w:t>
      </w:r>
    </w:p>
    <w:p w14:paraId="7FA3F400" w14:textId="4FD49990" w:rsidR="00D73A3B" w:rsidRDefault="00D73A3B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</w:p>
    <w:p w14:paraId="2A140301" w14:textId="6C58E58F" w:rsidR="00D73A3B" w:rsidRDefault="00D73A3B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</w:p>
    <w:p w14:paraId="296B969D" w14:textId="77777777" w:rsidR="007657DD" w:rsidRDefault="007657DD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</w:p>
    <w:p w14:paraId="666AFDB6" w14:textId="77777777" w:rsidR="00D73A3B" w:rsidRDefault="00D73A3B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</w:p>
    <w:p w14:paraId="16EC31A8" w14:textId="143E07ED" w:rsidR="00D73A3B" w:rsidRPr="00E731E2" w:rsidRDefault="00D73A3B" w:rsidP="00D73A3B">
      <w:pPr>
        <w:shd w:val="clear" w:color="auto" w:fill="FFFFFF"/>
        <w:rPr>
          <w:rFonts w:ascii="Tahoma" w:hAnsi="Tahoma" w:cs="Tahoma"/>
          <w:color w:val="000000"/>
          <w:sz w:val="20"/>
        </w:rPr>
      </w:pPr>
      <w:r w:rsidRPr="00E731E2">
        <w:rPr>
          <w:rFonts w:ascii="Tahoma" w:hAnsi="Tahoma" w:cs="Tahoma"/>
          <w:color w:val="000000"/>
          <w:sz w:val="20"/>
        </w:rPr>
        <w:t xml:space="preserve">Dear </w:t>
      </w:r>
      <w:r>
        <w:rPr>
          <w:rFonts w:ascii="Tahoma" w:hAnsi="Tahoma" w:cs="Tahoma"/>
          <w:color w:val="000000"/>
          <w:sz w:val="20"/>
        </w:rPr>
        <w:t>Parent</w:t>
      </w:r>
      <w:r w:rsidR="007657DD">
        <w:rPr>
          <w:rFonts w:ascii="Tahoma" w:hAnsi="Tahoma" w:cs="Tahoma"/>
          <w:color w:val="000000"/>
          <w:sz w:val="20"/>
        </w:rPr>
        <w:t xml:space="preserve">s and </w:t>
      </w:r>
      <w:r>
        <w:rPr>
          <w:rFonts w:ascii="Tahoma" w:hAnsi="Tahoma" w:cs="Tahoma"/>
          <w:color w:val="000000"/>
          <w:sz w:val="20"/>
        </w:rPr>
        <w:t>Carer</w:t>
      </w:r>
      <w:r w:rsidR="007657DD">
        <w:rPr>
          <w:rFonts w:ascii="Tahoma" w:hAnsi="Tahoma" w:cs="Tahoma"/>
          <w:color w:val="000000"/>
          <w:sz w:val="20"/>
        </w:rPr>
        <w:t>s,</w:t>
      </w:r>
    </w:p>
    <w:p w14:paraId="7E39C794" w14:textId="77777777" w:rsidR="00D73A3B" w:rsidRPr="00E731E2" w:rsidRDefault="00D73A3B" w:rsidP="00D73A3B">
      <w:pPr>
        <w:rPr>
          <w:rFonts w:ascii="Tahoma" w:hAnsi="Tahoma" w:cs="Tahoma"/>
          <w:b/>
          <w:sz w:val="20"/>
        </w:rPr>
      </w:pPr>
    </w:p>
    <w:p w14:paraId="09AA78E6" w14:textId="77777777" w:rsidR="00D73A3B" w:rsidRPr="00E731E2" w:rsidRDefault="00D73A3B" w:rsidP="00D73A3B">
      <w:pPr>
        <w:pStyle w:val="NormalWeb"/>
        <w:shd w:val="clear" w:color="auto" w:fill="FFFFFF"/>
        <w:spacing w:before="0" w:beforeAutospacing="0" w:after="0" w:afterAutospacing="0" w:line="253" w:lineRule="atLeast"/>
        <w:jc w:val="center"/>
        <w:rPr>
          <w:rFonts w:ascii="Tahoma" w:hAnsi="Tahoma" w:cs="Tahoma"/>
          <w:b/>
          <w:color w:val="000000"/>
          <w:sz w:val="20"/>
          <w:szCs w:val="20"/>
          <w:bdr w:val="none" w:sz="0" w:space="0" w:color="auto" w:frame="1"/>
          <w:lang w:val="en-US"/>
        </w:rPr>
      </w:pPr>
      <w:r>
        <w:rPr>
          <w:rFonts w:ascii="Tahoma" w:hAnsi="Tahoma" w:cs="Tahoma"/>
          <w:b/>
          <w:color w:val="000000"/>
          <w:sz w:val="20"/>
          <w:szCs w:val="20"/>
          <w:bdr w:val="none" w:sz="0" w:space="0" w:color="auto" w:frame="1"/>
          <w:lang w:val="en-US"/>
        </w:rPr>
        <w:t>COVID-19 Vaccinations at school</w:t>
      </w:r>
    </w:p>
    <w:p w14:paraId="6BECB40B" w14:textId="77777777" w:rsidR="00D73A3B" w:rsidRPr="00E731E2" w:rsidRDefault="00D73A3B" w:rsidP="00D73A3B">
      <w:pPr>
        <w:pStyle w:val="NormalWeb"/>
        <w:shd w:val="clear" w:color="auto" w:fill="FFFFFF"/>
        <w:spacing w:before="0" w:beforeAutospacing="0" w:after="0" w:afterAutospacing="0" w:line="253" w:lineRule="atLeast"/>
        <w:jc w:val="center"/>
        <w:rPr>
          <w:rFonts w:ascii="Tahoma" w:hAnsi="Tahoma" w:cs="Tahoma"/>
          <w:color w:val="000000"/>
          <w:sz w:val="20"/>
          <w:szCs w:val="20"/>
          <w:bdr w:val="none" w:sz="0" w:space="0" w:color="auto" w:frame="1"/>
          <w:lang w:val="en-US"/>
        </w:rPr>
      </w:pPr>
    </w:p>
    <w:p w14:paraId="72C3F571" w14:textId="0BD5C257" w:rsidR="00D73A3B" w:rsidRDefault="00D73A3B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You may have seen in the news that children and young people from the age of 12 are now eligible to receive the COVID-19 vaccination.</w:t>
      </w:r>
      <w:r w:rsidR="00715301">
        <w:rPr>
          <w:rFonts w:ascii="Tahoma" w:hAnsi="Tahoma" w:cs="Tahoma"/>
          <w:sz w:val="20"/>
        </w:rPr>
        <w:t xml:space="preserve"> Please be reassured that vaccination remains a personal choice for you and your child and your decision will be respected.</w:t>
      </w:r>
    </w:p>
    <w:p w14:paraId="62ABDC2C" w14:textId="77777777" w:rsidR="00D73A3B" w:rsidRDefault="00D73A3B" w:rsidP="00D73A3B">
      <w:pPr>
        <w:rPr>
          <w:rFonts w:ascii="Tahoma" w:hAnsi="Tahoma" w:cs="Tahoma"/>
          <w:sz w:val="20"/>
        </w:rPr>
      </w:pPr>
    </w:p>
    <w:p w14:paraId="6A226B1B" w14:textId="7616BE91" w:rsidR="00715301" w:rsidRDefault="00715301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As you know, </w:t>
      </w:r>
      <w:r w:rsidR="00863E9F">
        <w:rPr>
          <w:rFonts w:ascii="Tahoma" w:hAnsi="Tahoma" w:cs="Tahoma"/>
          <w:sz w:val="20"/>
        </w:rPr>
        <w:t xml:space="preserve">some other </w:t>
      </w:r>
      <w:r>
        <w:rPr>
          <w:rFonts w:ascii="Tahoma" w:hAnsi="Tahoma" w:cs="Tahoma"/>
          <w:sz w:val="20"/>
        </w:rPr>
        <w:t xml:space="preserve">vaccinations are carried out in schools because it is a comfortable and safe environment for children and saves parents and carers a lot of time organising for it to take place at a clinic outside of school hours. </w:t>
      </w:r>
    </w:p>
    <w:p w14:paraId="0AF4A4CD" w14:textId="77777777" w:rsidR="00715301" w:rsidRDefault="00715301" w:rsidP="00D73A3B">
      <w:pPr>
        <w:rPr>
          <w:rFonts w:ascii="Tahoma" w:hAnsi="Tahoma" w:cs="Tahoma"/>
          <w:sz w:val="20"/>
        </w:rPr>
      </w:pPr>
    </w:p>
    <w:p w14:paraId="61C01289" w14:textId="6778CC5B" w:rsidR="00863E9F" w:rsidRDefault="00715301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The vaccination team need to get a rough idea</w:t>
      </w:r>
      <w:r w:rsidR="00196CCC">
        <w:rPr>
          <w:rFonts w:ascii="Tahoma" w:hAnsi="Tahoma" w:cs="Tahoma"/>
          <w:sz w:val="20"/>
        </w:rPr>
        <w:t xml:space="preserve"> of</w:t>
      </w:r>
      <w:r>
        <w:rPr>
          <w:rFonts w:ascii="Tahoma" w:hAnsi="Tahoma" w:cs="Tahoma"/>
          <w:sz w:val="20"/>
        </w:rPr>
        <w:t xml:space="preserve"> the uptake for this vaccination offer. </w:t>
      </w:r>
      <w:r w:rsidR="00863E9F">
        <w:rPr>
          <w:rFonts w:ascii="Tahoma" w:hAnsi="Tahoma" w:cs="Tahoma"/>
          <w:sz w:val="20"/>
        </w:rPr>
        <w:t xml:space="preserve">We will send you a text with a link to click to say whether or not you MIGHT want to take up the offer. </w:t>
      </w:r>
      <w:r w:rsidR="000D1A66">
        <w:rPr>
          <w:rFonts w:ascii="Tahoma" w:hAnsi="Tahoma" w:cs="Tahoma"/>
          <w:sz w:val="20"/>
        </w:rPr>
        <w:t>This is NOT the same thing as you actually consenting for it to take place.</w:t>
      </w:r>
    </w:p>
    <w:p w14:paraId="69B943B1" w14:textId="77777777" w:rsidR="00863E9F" w:rsidRDefault="00863E9F" w:rsidP="00D73A3B">
      <w:pPr>
        <w:rPr>
          <w:rFonts w:ascii="Tahoma" w:hAnsi="Tahoma" w:cs="Tahoma"/>
          <w:sz w:val="20"/>
        </w:rPr>
      </w:pPr>
    </w:p>
    <w:p w14:paraId="7C799C26" w14:textId="418F123D" w:rsidR="00CA49B2" w:rsidRDefault="00863E9F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Nearer the time we will send another message with a link to actually give </w:t>
      </w:r>
      <w:proofErr w:type="gramStart"/>
      <w:r>
        <w:rPr>
          <w:rFonts w:ascii="Tahoma" w:hAnsi="Tahoma" w:cs="Tahoma"/>
          <w:sz w:val="20"/>
        </w:rPr>
        <w:t>consent</w:t>
      </w:r>
      <w:r w:rsidR="000D1A66">
        <w:rPr>
          <w:rFonts w:ascii="Tahoma" w:hAnsi="Tahoma" w:cs="Tahoma"/>
          <w:sz w:val="20"/>
        </w:rPr>
        <w:t>,</w:t>
      </w:r>
      <w:r w:rsidR="00606878">
        <w:rPr>
          <w:rFonts w:ascii="Tahoma" w:hAnsi="Tahoma" w:cs="Tahoma"/>
          <w:sz w:val="20"/>
        </w:rPr>
        <w:t xml:space="preserve"> </w:t>
      </w:r>
      <w:r w:rsidR="000D1A66">
        <w:rPr>
          <w:rFonts w:ascii="Tahoma" w:hAnsi="Tahoma" w:cs="Tahoma"/>
          <w:sz w:val="20"/>
        </w:rPr>
        <w:t>if</w:t>
      </w:r>
      <w:proofErr w:type="gramEnd"/>
      <w:r w:rsidR="000D1A66">
        <w:rPr>
          <w:rFonts w:ascii="Tahoma" w:hAnsi="Tahoma" w:cs="Tahoma"/>
          <w:sz w:val="20"/>
        </w:rPr>
        <w:t xml:space="preserve"> you are happy for your child to receive the vaccination.</w:t>
      </w:r>
    </w:p>
    <w:p w14:paraId="6A049E8A" w14:textId="4E430EA4" w:rsidR="00863E9F" w:rsidRDefault="00863E9F" w:rsidP="00D73A3B">
      <w:pPr>
        <w:rPr>
          <w:rFonts w:ascii="Tahoma" w:hAnsi="Tahoma" w:cs="Tahoma"/>
          <w:sz w:val="20"/>
        </w:rPr>
      </w:pPr>
    </w:p>
    <w:p w14:paraId="23312892" w14:textId="28BB7292" w:rsidR="00D73A3B" w:rsidRDefault="00CA49B2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To help you </w:t>
      </w:r>
      <w:proofErr w:type="gramStart"/>
      <w:r>
        <w:rPr>
          <w:rFonts w:ascii="Tahoma" w:hAnsi="Tahoma" w:cs="Tahoma"/>
          <w:sz w:val="20"/>
        </w:rPr>
        <w:t>make a decision</w:t>
      </w:r>
      <w:proofErr w:type="gramEnd"/>
      <w:r>
        <w:rPr>
          <w:rFonts w:ascii="Tahoma" w:hAnsi="Tahoma" w:cs="Tahoma"/>
          <w:sz w:val="20"/>
        </w:rPr>
        <w:t xml:space="preserve"> the vaccination team will be holding an </w:t>
      </w:r>
      <w:r w:rsidR="00D73A3B">
        <w:rPr>
          <w:rFonts w:ascii="Tahoma" w:hAnsi="Tahoma" w:cs="Tahoma"/>
          <w:sz w:val="20"/>
        </w:rPr>
        <w:t xml:space="preserve">information session </w:t>
      </w:r>
      <w:r>
        <w:rPr>
          <w:rFonts w:ascii="Tahoma" w:hAnsi="Tahoma" w:cs="Tahoma"/>
          <w:sz w:val="20"/>
        </w:rPr>
        <w:t>via Zoom</w:t>
      </w:r>
      <w:r w:rsidR="00D73A3B">
        <w:rPr>
          <w:rFonts w:ascii="Tahoma" w:hAnsi="Tahoma" w:cs="Tahoma"/>
          <w:sz w:val="20"/>
        </w:rPr>
        <w:t xml:space="preserve"> </w:t>
      </w:r>
      <w:r>
        <w:rPr>
          <w:rFonts w:ascii="Tahoma" w:hAnsi="Tahoma" w:cs="Tahoma"/>
          <w:sz w:val="20"/>
        </w:rPr>
        <w:t>on</w:t>
      </w:r>
      <w:r w:rsidR="00D73A3B">
        <w:rPr>
          <w:rFonts w:ascii="Tahoma" w:hAnsi="Tahoma" w:cs="Tahoma"/>
          <w:sz w:val="20"/>
        </w:rPr>
        <w:t xml:space="preserve"> Thursday 30</w:t>
      </w:r>
      <w:r w:rsidR="00D73A3B" w:rsidRPr="00D73A3B">
        <w:rPr>
          <w:rFonts w:ascii="Tahoma" w:hAnsi="Tahoma" w:cs="Tahoma"/>
          <w:sz w:val="20"/>
          <w:vertAlign w:val="superscript"/>
        </w:rPr>
        <w:t>th</w:t>
      </w:r>
      <w:r w:rsidR="00D73A3B">
        <w:rPr>
          <w:rFonts w:ascii="Tahoma" w:hAnsi="Tahoma" w:cs="Tahoma"/>
          <w:sz w:val="20"/>
        </w:rPr>
        <w:t xml:space="preserve"> September at 10.30am</w:t>
      </w:r>
      <w:r>
        <w:rPr>
          <w:rFonts w:ascii="Tahoma" w:hAnsi="Tahoma" w:cs="Tahoma"/>
          <w:sz w:val="20"/>
        </w:rPr>
        <w:t xml:space="preserve">. Please join the session using the </w:t>
      </w:r>
      <w:r w:rsidR="00D73A3B">
        <w:rPr>
          <w:rFonts w:ascii="Tahoma" w:hAnsi="Tahoma" w:cs="Tahoma"/>
          <w:sz w:val="20"/>
        </w:rPr>
        <w:t xml:space="preserve">link </w:t>
      </w:r>
      <w:r>
        <w:rPr>
          <w:rFonts w:ascii="Tahoma" w:hAnsi="Tahoma" w:cs="Tahoma"/>
          <w:sz w:val="20"/>
        </w:rPr>
        <w:t>below:</w:t>
      </w:r>
      <w:r w:rsidR="00D73A3B">
        <w:rPr>
          <w:rFonts w:ascii="Tahoma" w:hAnsi="Tahoma" w:cs="Tahoma"/>
          <w:sz w:val="20"/>
        </w:rPr>
        <w:t xml:space="preserve"> </w:t>
      </w:r>
    </w:p>
    <w:p w14:paraId="6046BD67" w14:textId="3FD5887C" w:rsidR="00D73A3B" w:rsidRDefault="00D73A3B" w:rsidP="00D73A3B">
      <w:pPr>
        <w:rPr>
          <w:rFonts w:ascii="Tahoma" w:hAnsi="Tahoma" w:cs="Tahoma"/>
          <w:sz w:val="20"/>
        </w:rPr>
      </w:pPr>
    </w:p>
    <w:p w14:paraId="071F796A" w14:textId="680E43FB" w:rsidR="00D73A3B" w:rsidRPr="007657DD" w:rsidRDefault="00D73A3B" w:rsidP="00D73A3B">
      <w:pPr>
        <w:rPr>
          <w:rFonts w:ascii="Tahoma" w:hAnsi="Tahoma" w:cs="Tahoma"/>
          <w:b/>
          <w:bCs/>
          <w:color w:val="000000"/>
          <w:sz w:val="20"/>
        </w:rPr>
      </w:pPr>
      <w:r w:rsidRPr="00CA49B2">
        <w:rPr>
          <w:rFonts w:ascii="Tahoma" w:hAnsi="Tahoma" w:cs="Tahoma"/>
          <w:b/>
          <w:bCs/>
          <w:color w:val="000000"/>
          <w:sz w:val="20"/>
        </w:rPr>
        <w:t>Join Zoom Meeting</w:t>
      </w:r>
      <w:r w:rsidR="007657DD">
        <w:rPr>
          <w:rFonts w:ascii="Tahoma" w:hAnsi="Tahoma" w:cs="Tahoma"/>
          <w:b/>
          <w:bCs/>
          <w:color w:val="000000"/>
          <w:sz w:val="20"/>
        </w:rPr>
        <w:t xml:space="preserve">: </w:t>
      </w:r>
      <w:hyperlink r:id="rId7" w:history="1">
        <w:r>
          <w:rPr>
            <w:rStyle w:val="Hyperlink"/>
            <w:szCs w:val="24"/>
          </w:rPr>
          <w:t>https://us05web.zoom.us/j/83553297025?pwd=YXlvaFNyVmRVNVNJc1FnZGt1YjZSQT09</w:t>
        </w:r>
      </w:hyperlink>
    </w:p>
    <w:p w14:paraId="5D8181D7" w14:textId="77777777" w:rsidR="00D73A3B" w:rsidRDefault="00D73A3B" w:rsidP="00D73A3B">
      <w:pPr>
        <w:rPr>
          <w:color w:val="000000"/>
          <w:szCs w:val="24"/>
        </w:rPr>
      </w:pPr>
    </w:p>
    <w:p w14:paraId="4C5F06FF" w14:textId="77777777" w:rsidR="00D73A3B" w:rsidRPr="00CA49B2" w:rsidRDefault="00D73A3B" w:rsidP="00D73A3B">
      <w:pPr>
        <w:rPr>
          <w:rFonts w:ascii="Tahoma" w:hAnsi="Tahoma" w:cs="Tahoma"/>
          <w:b/>
          <w:bCs/>
          <w:color w:val="000000"/>
          <w:sz w:val="20"/>
        </w:rPr>
      </w:pPr>
      <w:r w:rsidRPr="00CA49B2">
        <w:rPr>
          <w:rFonts w:ascii="Tahoma" w:hAnsi="Tahoma" w:cs="Tahoma"/>
          <w:b/>
          <w:bCs/>
          <w:color w:val="000000"/>
          <w:sz w:val="20"/>
        </w:rPr>
        <w:t>Meeting ID: 835 5329 7025</w:t>
      </w:r>
    </w:p>
    <w:p w14:paraId="749C4212" w14:textId="4F26E9A8" w:rsidR="00D73A3B" w:rsidRDefault="00D73A3B" w:rsidP="00D73A3B">
      <w:pPr>
        <w:rPr>
          <w:rFonts w:ascii="Tahoma" w:hAnsi="Tahoma" w:cs="Tahoma"/>
          <w:b/>
          <w:bCs/>
          <w:color w:val="000000"/>
          <w:sz w:val="20"/>
        </w:rPr>
      </w:pPr>
      <w:r w:rsidRPr="00CA49B2">
        <w:rPr>
          <w:rFonts w:ascii="Tahoma" w:hAnsi="Tahoma" w:cs="Tahoma"/>
          <w:b/>
          <w:bCs/>
          <w:color w:val="000000"/>
          <w:sz w:val="20"/>
        </w:rPr>
        <w:t>Passcode: qWCvJ1</w:t>
      </w:r>
    </w:p>
    <w:p w14:paraId="796D1F0E" w14:textId="77777777" w:rsidR="007657DD" w:rsidRDefault="007657DD" w:rsidP="00D73A3B">
      <w:pPr>
        <w:rPr>
          <w:rFonts w:ascii="Tahoma" w:hAnsi="Tahoma" w:cs="Tahoma"/>
          <w:b/>
          <w:bCs/>
          <w:color w:val="000000"/>
          <w:sz w:val="20"/>
        </w:rPr>
      </w:pPr>
    </w:p>
    <w:p w14:paraId="65531D55" w14:textId="60478A0B" w:rsidR="007657DD" w:rsidRPr="007657DD" w:rsidRDefault="007657DD" w:rsidP="00D73A3B">
      <w:pPr>
        <w:rPr>
          <w:rFonts w:ascii="Tahoma" w:hAnsi="Tahoma" w:cs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 xml:space="preserve">We have also included a link with some useful resources about Covid-19 vaccinations for children and young people. </w:t>
      </w:r>
    </w:p>
    <w:p w14:paraId="7DE1DA7B" w14:textId="77777777" w:rsidR="00D73A3B" w:rsidRPr="00CA49B2" w:rsidRDefault="00D73A3B" w:rsidP="00D73A3B">
      <w:pPr>
        <w:rPr>
          <w:rFonts w:ascii="Tahoma" w:hAnsi="Tahoma" w:cs="Tahoma"/>
          <w:sz w:val="20"/>
        </w:rPr>
      </w:pPr>
    </w:p>
    <w:p w14:paraId="14E3E380" w14:textId="4F0B92FC" w:rsidR="007657DD" w:rsidRDefault="00D70A03" w:rsidP="007657DD">
      <w:pPr>
        <w:rPr>
          <w:color w:val="000000"/>
          <w:szCs w:val="24"/>
        </w:rPr>
      </w:pPr>
      <w:hyperlink r:id="rId8" w:history="1">
        <w:r w:rsidR="007657DD">
          <w:rPr>
            <w:rStyle w:val="Hyperlink"/>
            <w:szCs w:val="24"/>
          </w:rPr>
          <w:t>https://www.gov.uk/government/publications/covid-19-vaccination-resources-for-children-and-young-people</w:t>
        </w:r>
      </w:hyperlink>
    </w:p>
    <w:p w14:paraId="4F185638" w14:textId="77777777" w:rsidR="00D73A3B" w:rsidRDefault="00D73A3B" w:rsidP="00D73A3B">
      <w:pPr>
        <w:rPr>
          <w:rFonts w:ascii="Tahoma" w:hAnsi="Tahoma" w:cs="Tahoma"/>
          <w:sz w:val="20"/>
        </w:rPr>
      </w:pPr>
    </w:p>
    <w:p w14:paraId="73B09342" w14:textId="5086A021" w:rsidR="00D73A3B" w:rsidRDefault="00757132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W</w:t>
      </w:r>
      <w:r w:rsidR="00863E9F">
        <w:rPr>
          <w:rFonts w:ascii="Tahoma" w:hAnsi="Tahoma" w:cs="Tahoma"/>
          <w:sz w:val="20"/>
        </w:rPr>
        <w:t>ith my best wishes to you and your family,</w:t>
      </w:r>
    </w:p>
    <w:p w14:paraId="580E40EA" w14:textId="77777777" w:rsidR="00D73A3B" w:rsidRPr="00E731E2" w:rsidRDefault="00D73A3B" w:rsidP="00D73A3B">
      <w:pPr>
        <w:rPr>
          <w:rFonts w:ascii="Tahoma" w:hAnsi="Tahoma" w:cs="Tahoma"/>
          <w:sz w:val="20"/>
        </w:rPr>
      </w:pPr>
    </w:p>
    <w:p w14:paraId="35DD2740" w14:textId="0BF0D415" w:rsidR="00D73A3B" w:rsidRDefault="00D73A3B" w:rsidP="00D73A3B">
      <w:pPr>
        <w:rPr>
          <w:rFonts w:ascii="Tahoma" w:hAnsi="Tahoma" w:cs="Tahoma"/>
          <w:sz w:val="20"/>
        </w:rPr>
      </w:pPr>
      <w:r w:rsidRPr="00E731E2">
        <w:rPr>
          <w:rFonts w:ascii="Tahoma" w:hAnsi="Tahoma" w:cs="Tahoma"/>
          <w:sz w:val="20"/>
        </w:rPr>
        <w:t>Yours</w:t>
      </w:r>
      <w:r w:rsidR="00CA49B2">
        <w:rPr>
          <w:rFonts w:ascii="Tahoma" w:hAnsi="Tahoma" w:cs="Tahoma"/>
          <w:sz w:val="20"/>
        </w:rPr>
        <w:t xml:space="preserve"> sincerely,</w:t>
      </w:r>
    </w:p>
    <w:p w14:paraId="0970E30C" w14:textId="77777777" w:rsidR="00D70A03" w:rsidRDefault="00D70A03" w:rsidP="00D73A3B">
      <w:pPr>
        <w:rPr>
          <w:rFonts w:ascii="Tahoma" w:hAnsi="Tahoma" w:cs="Tahoma"/>
          <w:sz w:val="20"/>
        </w:rPr>
      </w:pPr>
      <w:r>
        <w:rPr>
          <w:noProof/>
        </w:rPr>
        <w:drawing>
          <wp:inline distT="0" distB="0" distL="0" distR="0" wp14:anchorId="6F152092" wp14:editId="27EA0188">
            <wp:extent cx="1054100" cy="556639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058" cy="5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8C2D" w14:textId="4B86B23E" w:rsidR="00CA49B2" w:rsidRDefault="00CA49B2" w:rsidP="00D73A3B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Mr Kevin McDonnell</w:t>
      </w:r>
    </w:p>
    <w:p w14:paraId="01F1C7B1" w14:textId="748C45A9" w:rsidR="00031326" w:rsidRPr="00757132" w:rsidRDefault="00CA49B2" w:rsidP="00031326">
      <w:pPr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Headteacher</w:t>
      </w:r>
    </w:p>
    <w:sectPr w:rsidR="00031326" w:rsidRPr="00757132" w:rsidSect="00AB69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3" w:bottom="1418" w:left="851" w:header="709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C621B" w14:textId="77777777" w:rsidR="005C0378" w:rsidRDefault="005C0378" w:rsidP="006C1439">
      <w:r>
        <w:separator/>
      </w:r>
    </w:p>
  </w:endnote>
  <w:endnote w:type="continuationSeparator" w:id="0">
    <w:p w14:paraId="15B88987" w14:textId="77777777" w:rsidR="005C0378" w:rsidRDefault="005C0378" w:rsidP="006C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A717" w14:textId="77777777" w:rsidR="00D23BD3" w:rsidRDefault="00D23B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5D9B" w14:textId="77777777" w:rsidR="00D23BD3" w:rsidRDefault="00D23B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96B2" w14:textId="77777777" w:rsidR="006C1439" w:rsidRDefault="00031326" w:rsidP="00993A06">
    <w:pPr>
      <w:pStyle w:val="Footer"/>
      <w:tabs>
        <w:tab w:val="clear" w:pos="4252"/>
        <w:tab w:val="clear" w:pos="8504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73CA29F" wp14:editId="1C379B62">
              <wp:simplePos x="0" y="0"/>
              <wp:positionH relativeFrom="column">
                <wp:posOffset>-149860</wp:posOffset>
              </wp:positionH>
              <wp:positionV relativeFrom="paragraph">
                <wp:posOffset>158115</wp:posOffset>
              </wp:positionV>
              <wp:extent cx="660908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90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5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057219" id="Straight Connector 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8pt,12.45pt" to="508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" strokecolor="#00854b" strokeweight="1pt"/>
          </w:pict>
        </mc:Fallback>
      </mc:AlternateContent>
    </w:r>
    <w:r w:rsidR="008041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50CE7A" wp14:editId="630DE9EC">
              <wp:simplePos x="0" y="0"/>
              <wp:positionH relativeFrom="column">
                <wp:posOffset>-235586</wp:posOffset>
              </wp:positionH>
              <wp:positionV relativeFrom="paragraph">
                <wp:posOffset>224790</wp:posOffset>
              </wp:positionV>
              <wp:extent cx="3095625" cy="12192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121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A95E0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Headteacher</w:t>
                          </w:r>
                          <w:r w:rsidR="00804103"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Kevin McDonnell</w:t>
                          </w:r>
                          <w:r w:rsid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r w:rsidR="00084C5C"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National Leader of Education</w:t>
                          </w:r>
                        </w:p>
                        <w:p w14:paraId="23D48F10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Business Manager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Grainne Hylton</w:t>
                          </w: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2C8126BD" w14:textId="277CF1CF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Deputy Headteachers </w:t>
                          </w:r>
                          <w:r w:rsidR="00D75A39" w:rsidRPr="00D75A39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Sandra Collier</w:t>
                          </w:r>
                          <w:r w:rsidR="00E25009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and </w:t>
                          </w:r>
                          <w:r w:rsidR="00031326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Fiona Crossland</w:t>
                          </w:r>
                        </w:p>
                        <w:p w14:paraId="71B7F6E6" w14:textId="77777777" w:rsidR="000037D5" w:rsidRPr="00084C5C" w:rsidRDefault="000037D5" w:rsidP="000037D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Associate Deputy Headteacher </w:t>
                          </w:r>
                          <w:r w:rsidRPr="00084C5C">
                            <w:rPr>
                              <w:rFonts w:asciiTheme="minorHAnsi" w:hAnsiTheme="minorHAnsi" w:cs="Arial"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Bel Waters</w:t>
                          </w:r>
                          <w:r w:rsidRPr="00084C5C">
                            <w:rPr>
                              <w:rFonts w:asciiTheme="minorHAnsi" w:hAnsiTheme="minorHAnsi" w:cs="Arial"/>
                              <w:b/>
                              <w:bCs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3987D861" w14:textId="77777777" w:rsidR="001F42C9" w:rsidRPr="00084C5C" w:rsidRDefault="00C23113" w:rsidP="009F3F8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Downs Park Road</w:t>
                          </w:r>
                          <w:r w:rsidR="00C96146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, </w:t>
                          </w: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>London E5 8NP</w:t>
                          </w:r>
                          <w:r w:rsidR="00C96146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9F3F80"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         </w:t>
                          </w:r>
                        </w:p>
                        <w:p w14:paraId="2B84E0C6" w14:textId="77777777" w:rsidR="00993A06" w:rsidRPr="00084C5C" w:rsidRDefault="00993A06" w:rsidP="009F3F8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  <w:t>(+44)020 8985 4245</w:t>
                          </w:r>
                        </w:p>
                        <w:p w14:paraId="23AFD61C" w14:textId="77777777" w:rsidR="00C23113" w:rsidRPr="00084C5C" w:rsidRDefault="00C23113" w:rsidP="009F3F8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</w:rPr>
                            <w:t>info@stormonthouse.hackney.sch.uk</w:t>
                          </w:r>
                        </w:p>
                        <w:p w14:paraId="2BB5C345" w14:textId="77777777" w:rsidR="00C23113" w:rsidRPr="00084C5C" w:rsidRDefault="001F42C9" w:rsidP="001F42C9">
                          <w:pPr>
                            <w:spacing w:after="80"/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color w:val="006439"/>
                              <w:sz w:val="18"/>
                              <w:szCs w:val="18"/>
                              <w:lang w:val="en-US"/>
                            </w:rPr>
                            <w:t xml:space="preserve">www.stormonthouse.hackney.sch.uk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0CE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8.55pt;margin-top:17.7pt;width:243.75pt;height:9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" filled="f" stroked="f">
              <v:textbox>
                <w:txbxContent>
                  <w:p w14:paraId="327A95E0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Headteacher</w:t>
                    </w:r>
                    <w:r w:rsidR="00804103"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Kevin McDonnell</w:t>
                    </w:r>
                    <w:r w:rsid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, </w:t>
                    </w:r>
                    <w:r w:rsidR="00084C5C"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National Leader of Education</w:t>
                    </w:r>
                  </w:p>
                  <w:p w14:paraId="23D48F10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Business Manager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Grainne Hylton</w:t>
                    </w: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2C8126BD" w14:textId="277CF1CF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Deputy Headteachers </w:t>
                    </w:r>
                    <w:r w:rsidR="00D75A39" w:rsidRPr="00D75A39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Sandra Collier</w:t>
                    </w:r>
                    <w:r w:rsidR="00E25009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and </w:t>
                    </w:r>
                    <w:r w:rsidR="00031326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Fiona Crossland</w:t>
                    </w:r>
                  </w:p>
                  <w:p w14:paraId="71B7F6E6" w14:textId="77777777" w:rsidR="000037D5" w:rsidRPr="00084C5C" w:rsidRDefault="000037D5" w:rsidP="000037D5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Associate Deputy Headteacher </w:t>
                    </w:r>
                    <w:r w:rsidRPr="00084C5C">
                      <w:rPr>
                        <w:rFonts w:asciiTheme="minorHAnsi" w:hAnsiTheme="minorHAnsi" w:cs="Arial"/>
                        <w:bCs/>
                        <w:color w:val="006439"/>
                        <w:sz w:val="18"/>
                        <w:szCs w:val="18"/>
                        <w:lang w:val="en-US"/>
                      </w:rPr>
                      <w:t>Bel Waters</w:t>
                    </w:r>
                    <w:r w:rsidRPr="00084C5C">
                      <w:rPr>
                        <w:rFonts w:asciiTheme="minorHAnsi" w:hAnsiTheme="minorHAnsi" w:cs="Arial"/>
                        <w:b/>
                        <w:bCs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3987D861" w14:textId="77777777" w:rsidR="001F42C9" w:rsidRPr="00084C5C" w:rsidRDefault="00C23113" w:rsidP="009F3F80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Downs Park Road</w:t>
                    </w:r>
                    <w:r w:rsidR="00C96146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, </w:t>
                    </w: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>London E5 8NP</w:t>
                    </w:r>
                    <w:r w:rsidR="00C96146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9F3F80"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         </w:t>
                    </w:r>
                  </w:p>
                  <w:p w14:paraId="2B84E0C6" w14:textId="77777777" w:rsidR="00993A06" w:rsidRPr="00084C5C" w:rsidRDefault="00993A06" w:rsidP="009F3F80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  <w:t>(+44)020 8985 4245</w:t>
                    </w:r>
                  </w:p>
                  <w:p w14:paraId="23AFD61C" w14:textId="77777777" w:rsidR="00C23113" w:rsidRPr="00084C5C" w:rsidRDefault="00C23113" w:rsidP="009F3F80">
                    <w:pPr>
                      <w:autoSpaceDE w:val="0"/>
                      <w:autoSpaceDN w:val="0"/>
                      <w:adjustRightInd w:val="0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</w:rPr>
                      <w:t>info@stormonthouse.hackney.sch.uk</w:t>
                    </w:r>
                  </w:p>
                  <w:p w14:paraId="2BB5C345" w14:textId="77777777" w:rsidR="00C23113" w:rsidRPr="00084C5C" w:rsidRDefault="001F42C9" w:rsidP="001F42C9">
                    <w:pPr>
                      <w:spacing w:after="80"/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</w:pPr>
                    <w:r w:rsidRPr="00084C5C">
                      <w:rPr>
                        <w:rFonts w:asciiTheme="minorHAnsi" w:hAnsiTheme="minorHAnsi" w:cs="Arial"/>
                        <w:color w:val="006439"/>
                        <w:sz w:val="18"/>
                        <w:szCs w:val="18"/>
                        <w:lang w:val="en-US"/>
                      </w:rPr>
                      <w:t xml:space="preserve">www.stormonthouse.hackney.sch.uk                          </w:t>
                    </w:r>
                  </w:p>
                </w:txbxContent>
              </v:textbox>
            </v:shape>
          </w:pict>
        </mc:Fallback>
      </mc:AlternateContent>
    </w:r>
    <w:r w:rsidR="00993A0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7D3E724" wp14:editId="075712D8">
              <wp:simplePos x="0" y="0"/>
              <wp:positionH relativeFrom="column">
                <wp:posOffset>2936240</wp:posOffset>
              </wp:positionH>
              <wp:positionV relativeFrom="paragraph">
                <wp:posOffset>215265</wp:posOffset>
              </wp:positionV>
              <wp:extent cx="3657600" cy="1052195"/>
              <wp:effectExtent l="0" t="0" r="19050" b="1460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57600" cy="10521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302611" w14:textId="77777777" w:rsidR="00641BA4" w:rsidRPr="00084C5C" w:rsidRDefault="00641BA4" w:rsidP="000037D5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color w:val="006439"/>
                              <w:sz w:val="18"/>
                              <w:szCs w:val="18"/>
                            </w:rPr>
                          </w:pPr>
                          <w:r w:rsidRPr="00084C5C">
                            <w:rPr>
                              <w:rFonts w:asciiTheme="minorHAnsi" w:hAnsiTheme="minorHAnsi" w:cs="Arial"/>
                              <w:b/>
                              <w:color w:val="006439"/>
                              <w:sz w:val="18"/>
                              <w:szCs w:val="18"/>
                            </w:rPr>
                            <w:t>Our vision: Achievement for all in a unique world class school</w:t>
                          </w:r>
                        </w:p>
                        <w:p w14:paraId="3231537C" w14:textId="65B09F2D" w:rsidR="002C58A3" w:rsidRPr="002C58A3" w:rsidRDefault="00D23BD3" w:rsidP="00993A06">
                          <w:pPr>
                            <w:jc w:val="center"/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D777A9" wp14:editId="57906C70">
                                <wp:extent cx="829798" cy="501650"/>
                                <wp:effectExtent l="0" t="0" r="8890" b="0"/>
                                <wp:docPr id="1" name="Picture 1" descr="Logo, company nam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, company name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9115" cy="5133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 w:rsidR="000037D5">
                            <w:rPr>
                              <w:noProof/>
                            </w:rPr>
                            <w:drawing>
                              <wp:inline distT="0" distB="0" distL="0" distR="0" wp14:anchorId="1D99D16A" wp14:editId="31039D82">
                                <wp:extent cx="974498" cy="511611"/>
                                <wp:effectExtent l="0" t="0" r="0" b="3175"/>
                                <wp:docPr id="13" name="Picture 13" descr="Image result for World Class School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age result for World Class School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77313" cy="513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 w:rsidR="000037D5">
                            <w:rPr>
                              <w:rFonts w:ascii="Arial" w:hAnsi="Arial" w:cs="Arial"/>
                              <w:noProof/>
                              <w:color w:val="006F3D"/>
                              <w:sz w:val="16"/>
                              <w:szCs w:val="16"/>
                            </w:rPr>
                            <w:drawing>
                              <wp:inline distT="0" distB="0" distL="0" distR="0" wp14:anchorId="72BE616F" wp14:editId="0CACDE08">
                                <wp:extent cx="890588" cy="510505"/>
                                <wp:effectExtent l="0" t="0" r="5080" b="4445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ational-support-school-logo_DfE.JPG"/>
                                        <pic:cNvPicPr/>
                                      </pic:nvPicPr>
                                      <pic:blipFill rotWithShape="1"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615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0001" cy="51016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93A06">
                            <w:rPr>
                              <w:rFonts w:ascii="Arial" w:hAnsi="Arial" w:cs="Arial"/>
                              <w:color w:val="006F3D"/>
                              <w:sz w:val="16"/>
                              <w:szCs w:val="16"/>
                            </w:rPr>
                            <w:t xml:space="preserve"> </w:t>
                          </w:r>
                          <w:r w:rsidR="002C58A3">
                            <w:rPr>
                              <w:rFonts w:ascii="Arial" w:hAnsi="Arial" w:cs="Arial"/>
                              <w:noProof/>
                              <w:color w:val="006F3D"/>
                              <w:sz w:val="16"/>
                              <w:szCs w:val="16"/>
                            </w:rPr>
                            <w:drawing>
                              <wp:inline distT="0" distB="0" distL="0" distR="0" wp14:anchorId="5ECE9260" wp14:editId="35D252EE">
                                <wp:extent cx="513554" cy="514350"/>
                                <wp:effectExtent l="0" t="0" r="127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fsted_Outstanding_OP_Colour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5146" cy="5159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D3E724" id="Text Box 7" o:spid="_x0000_s1027" type="#_x0000_t202" style="position:absolute;margin-left:231.2pt;margin-top:16.95pt;width:4in;height:82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" fillcolor="white [3201]" strokecolor="white [3212]" strokeweight=".5pt">
              <v:textbox>
                <w:txbxContent>
                  <w:p w14:paraId="60302611" w14:textId="77777777" w:rsidR="00641BA4" w:rsidRPr="00084C5C" w:rsidRDefault="00641BA4" w:rsidP="000037D5">
                    <w:pPr>
                      <w:jc w:val="center"/>
                      <w:rPr>
                        <w:rFonts w:asciiTheme="minorHAnsi" w:hAnsiTheme="minorHAnsi" w:cs="Arial"/>
                        <w:b/>
                        <w:color w:val="006439"/>
                        <w:sz w:val="18"/>
                        <w:szCs w:val="18"/>
                      </w:rPr>
                    </w:pPr>
                    <w:r w:rsidRPr="00084C5C">
                      <w:rPr>
                        <w:rFonts w:asciiTheme="minorHAnsi" w:hAnsiTheme="minorHAnsi" w:cs="Arial"/>
                        <w:b/>
                        <w:color w:val="006439"/>
                        <w:sz w:val="18"/>
                        <w:szCs w:val="18"/>
                      </w:rPr>
                      <w:t>Our vision: Achievement for all in a unique world class school</w:t>
                    </w:r>
                  </w:p>
                  <w:p w14:paraId="3231537C" w14:textId="65B09F2D" w:rsidR="002C58A3" w:rsidRPr="002C58A3" w:rsidRDefault="00D23BD3" w:rsidP="00993A06">
                    <w:pPr>
                      <w:jc w:val="center"/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3D777A9" wp14:editId="57906C70">
                          <wp:extent cx="829798" cy="501650"/>
                          <wp:effectExtent l="0" t="0" r="8890" b="0"/>
                          <wp:docPr id="1" name="Picture 1" descr="Logo, company nam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, company name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9115" cy="5133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 w:rsidR="000037D5">
                      <w:rPr>
                        <w:noProof/>
                      </w:rPr>
                      <w:drawing>
                        <wp:inline distT="0" distB="0" distL="0" distR="0" wp14:anchorId="1D99D16A" wp14:editId="31039D82">
                          <wp:extent cx="974498" cy="511611"/>
                          <wp:effectExtent l="0" t="0" r="0" b="3175"/>
                          <wp:docPr id="13" name="Picture 13" descr="Image result for World Class School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mage result for World Class School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7313" cy="513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 w:rsidR="000037D5">
                      <w:rPr>
                        <w:rFonts w:ascii="Arial" w:hAnsi="Arial" w:cs="Arial"/>
                        <w:noProof/>
                        <w:color w:val="006F3D"/>
                        <w:sz w:val="16"/>
                        <w:szCs w:val="16"/>
                      </w:rPr>
                      <w:drawing>
                        <wp:inline distT="0" distB="0" distL="0" distR="0" wp14:anchorId="72BE616F" wp14:editId="0CACDE08">
                          <wp:extent cx="890588" cy="510505"/>
                          <wp:effectExtent l="0" t="0" r="5080" b="4445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ational-support-school-logo_DfE.JPG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615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90001" cy="51016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93A06">
                      <w:rPr>
                        <w:rFonts w:ascii="Arial" w:hAnsi="Arial" w:cs="Arial"/>
                        <w:color w:val="006F3D"/>
                        <w:sz w:val="16"/>
                        <w:szCs w:val="16"/>
                      </w:rPr>
                      <w:t xml:space="preserve"> </w:t>
                    </w:r>
                    <w:r w:rsidR="002C58A3">
                      <w:rPr>
                        <w:rFonts w:ascii="Arial" w:hAnsi="Arial" w:cs="Arial"/>
                        <w:noProof/>
                        <w:color w:val="006F3D"/>
                        <w:sz w:val="16"/>
                        <w:szCs w:val="16"/>
                      </w:rPr>
                      <w:drawing>
                        <wp:inline distT="0" distB="0" distL="0" distR="0" wp14:anchorId="5ECE9260" wp14:editId="35D252EE">
                          <wp:extent cx="513554" cy="514350"/>
                          <wp:effectExtent l="0" t="0" r="127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fsted_Outstanding_OP_Colour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5146" cy="5159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1A5A" w14:textId="77777777" w:rsidR="005C0378" w:rsidRDefault="005C0378" w:rsidP="006C1439">
      <w:r>
        <w:separator/>
      </w:r>
    </w:p>
  </w:footnote>
  <w:footnote w:type="continuationSeparator" w:id="0">
    <w:p w14:paraId="21258934" w14:textId="77777777" w:rsidR="005C0378" w:rsidRDefault="005C0378" w:rsidP="006C1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25F06" w14:textId="77777777" w:rsidR="00D23BD3" w:rsidRDefault="00D23B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E9898" w14:textId="77777777" w:rsidR="00D23BD3" w:rsidRDefault="00D23B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30CE9" w14:textId="77777777" w:rsidR="006C1439" w:rsidRPr="00804103" w:rsidRDefault="009C1041" w:rsidP="00AB69D4">
    <w:pPr>
      <w:pStyle w:val="Header"/>
      <w:rPr>
        <w:color w:val="006439"/>
      </w:rPr>
    </w:pPr>
    <w:r w:rsidRPr="00804103">
      <w:rPr>
        <w:noProof/>
        <w:color w:val="006439"/>
        <w:lang w:eastAsia="en-GB"/>
      </w:rPr>
      <w:drawing>
        <wp:anchor distT="0" distB="0" distL="114300" distR="114300" simplePos="0" relativeHeight="251655680" behindDoc="1" locked="0" layoutInCell="1" allowOverlap="1" wp14:anchorId="4794E3CC" wp14:editId="35F3DB9B">
          <wp:simplePos x="0" y="0"/>
          <wp:positionH relativeFrom="column">
            <wp:posOffset>-12065</wp:posOffset>
          </wp:positionH>
          <wp:positionV relativeFrom="paragraph">
            <wp:posOffset>-222250</wp:posOffset>
          </wp:positionV>
          <wp:extent cx="2147570" cy="1204595"/>
          <wp:effectExtent l="0" t="0" r="5080" b="0"/>
          <wp:wrapTopAndBottom/>
          <wp:docPr id="6" name="Imagem 0" descr="Headed paper Header 15_05_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Headed paper Header 15_05_20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51" t="25057" r="61922" b="16242"/>
                  <a:stretch/>
                </pic:blipFill>
                <pic:spPr bwMode="auto">
                  <a:xfrm>
                    <a:off x="0" y="0"/>
                    <a:ext cx="2147570" cy="1204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64E41"/>
    <w:multiLevelType w:val="hybridMultilevel"/>
    <w:tmpl w:val="6C9E63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>
      <o:colormru v:ext="edit" colors="#006f3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A39"/>
    <w:rsid w:val="000037D5"/>
    <w:rsid w:val="00005202"/>
    <w:rsid w:val="00016E9D"/>
    <w:rsid w:val="00020F39"/>
    <w:rsid w:val="00031326"/>
    <w:rsid w:val="00077C27"/>
    <w:rsid w:val="00084C5C"/>
    <w:rsid w:val="000D1A66"/>
    <w:rsid w:val="00196CCC"/>
    <w:rsid w:val="001B4DD0"/>
    <w:rsid w:val="001B6F6B"/>
    <w:rsid w:val="001E4042"/>
    <w:rsid w:val="001F42C9"/>
    <w:rsid w:val="001F7895"/>
    <w:rsid w:val="0024506B"/>
    <w:rsid w:val="00292C3B"/>
    <w:rsid w:val="002C58A3"/>
    <w:rsid w:val="002E0DBF"/>
    <w:rsid w:val="002E1C72"/>
    <w:rsid w:val="002E70CD"/>
    <w:rsid w:val="002E70FC"/>
    <w:rsid w:val="003166EF"/>
    <w:rsid w:val="00317841"/>
    <w:rsid w:val="003C3E68"/>
    <w:rsid w:val="004143BD"/>
    <w:rsid w:val="004F6E56"/>
    <w:rsid w:val="0050226C"/>
    <w:rsid w:val="005379E2"/>
    <w:rsid w:val="00576969"/>
    <w:rsid w:val="0058463A"/>
    <w:rsid w:val="005C0378"/>
    <w:rsid w:val="005C1977"/>
    <w:rsid w:val="00606878"/>
    <w:rsid w:val="00621778"/>
    <w:rsid w:val="00641BA4"/>
    <w:rsid w:val="00693EDE"/>
    <w:rsid w:val="006A5E75"/>
    <w:rsid w:val="006B40C7"/>
    <w:rsid w:val="006C1439"/>
    <w:rsid w:val="00707553"/>
    <w:rsid w:val="00715301"/>
    <w:rsid w:val="00757132"/>
    <w:rsid w:val="007657DD"/>
    <w:rsid w:val="00785E13"/>
    <w:rsid w:val="0079552C"/>
    <w:rsid w:val="007E5816"/>
    <w:rsid w:val="00804103"/>
    <w:rsid w:val="00862588"/>
    <w:rsid w:val="00863E9F"/>
    <w:rsid w:val="008A43EB"/>
    <w:rsid w:val="008C2001"/>
    <w:rsid w:val="0099231E"/>
    <w:rsid w:val="00993A06"/>
    <w:rsid w:val="009A176C"/>
    <w:rsid w:val="009C1041"/>
    <w:rsid w:val="009D79F5"/>
    <w:rsid w:val="009F24C2"/>
    <w:rsid w:val="009F3F80"/>
    <w:rsid w:val="00A4585E"/>
    <w:rsid w:val="00A500DF"/>
    <w:rsid w:val="00AB69D4"/>
    <w:rsid w:val="00AE6162"/>
    <w:rsid w:val="00B94B20"/>
    <w:rsid w:val="00BC4D93"/>
    <w:rsid w:val="00C23113"/>
    <w:rsid w:val="00C46005"/>
    <w:rsid w:val="00C55561"/>
    <w:rsid w:val="00C96146"/>
    <w:rsid w:val="00CA49B2"/>
    <w:rsid w:val="00D077EC"/>
    <w:rsid w:val="00D23BD3"/>
    <w:rsid w:val="00D45DFE"/>
    <w:rsid w:val="00D61813"/>
    <w:rsid w:val="00D70A03"/>
    <w:rsid w:val="00D73A3B"/>
    <w:rsid w:val="00D75A39"/>
    <w:rsid w:val="00D76614"/>
    <w:rsid w:val="00D82835"/>
    <w:rsid w:val="00E25009"/>
    <w:rsid w:val="00EF38C7"/>
    <w:rsid w:val="00F5453B"/>
    <w:rsid w:val="00FC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006f3d"/>
    </o:shapedefaults>
    <o:shapelayout v:ext="edit">
      <o:idmap v:ext="edit" data="1"/>
    </o:shapelayout>
  </w:shapeDefaults>
  <w:decimalSymbol w:val="."/>
  <w:listSeparator w:val=","/>
  <w14:docId w14:val="628199BC"/>
  <w15:docId w15:val="{C2368B30-E34C-4839-88EA-3A2B449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3B"/>
    <w:rPr>
      <w:rFonts w:ascii="Century Gothic" w:eastAsia="Times New Roman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43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C1439"/>
  </w:style>
  <w:style w:type="paragraph" w:styleId="Footer">
    <w:name w:val="footer"/>
    <w:basedOn w:val="Normal"/>
    <w:link w:val="FooterChar"/>
    <w:uiPriority w:val="99"/>
    <w:unhideWhenUsed/>
    <w:rsid w:val="006C1439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C1439"/>
  </w:style>
  <w:style w:type="paragraph" w:styleId="BalloonText">
    <w:name w:val="Balloon Text"/>
    <w:basedOn w:val="Normal"/>
    <w:link w:val="BalloonTextChar"/>
    <w:uiPriority w:val="99"/>
    <w:semiHidden/>
    <w:unhideWhenUsed/>
    <w:rsid w:val="006C1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43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23113"/>
    <w:rPr>
      <w:color w:val="0000FF"/>
      <w:u w:val="single"/>
    </w:rPr>
  </w:style>
  <w:style w:type="character" w:customStyle="1" w:styleId="xbe">
    <w:name w:val="_xbe"/>
    <w:rsid w:val="0079552C"/>
  </w:style>
  <w:style w:type="paragraph" w:styleId="ListParagraph">
    <w:name w:val="List Paragraph"/>
    <w:basedOn w:val="Normal"/>
    <w:uiPriority w:val="34"/>
    <w:qFormat/>
    <w:rsid w:val="00292C3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73A3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657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covid-19-vaccination-resources-for-children-and-young-peopl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us05web.zoom.us/j/83553297025?pwd=YXlvaFNyVmRVNVNJc1FnZGt1YjZSQT09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10.png@01D7B121.4F35C500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dministration\Forms%20and%20Templates\Headed%20Paper\Headed%20Paper%20Template%20February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Headed Paper Template February 2021</Template>
  <TotalTime>1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Stormont House School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Toni Altinok</dc:creator>
  <cp:lastModifiedBy>Toni Altinok</cp:lastModifiedBy>
  <cp:revision>2</cp:revision>
  <cp:lastPrinted>2019-01-25T15:57:00Z</cp:lastPrinted>
  <dcterms:created xsi:type="dcterms:W3CDTF">2021-09-29T13:39:00Z</dcterms:created>
  <dcterms:modified xsi:type="dcterms:W3CDTF">2021-09-29T13:39:00Z</dcterms:modified>
</cp:coreProperties>
</file>