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21A21" w14:textId="1C4C222E" w:rsidR="00292C3B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>17 September 2021</w:t>
      </w:r>
    </w:p>
    <w:p w14:paraId="2FC7F02A" w14:textId="2455509A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</w:p>
    <w:p w14:paraId="7801F983" w14:textId="483F4AF0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>Dear Parents and Carers,</w:t>
      </w:r>
    </w:p>
    <w:p w14:paraId="3F2AA82A" w14:textId="628217F7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</w:p>
    <w:p w14:paraId="33DE4E3A" w14:textId="288E2618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 xml:space="preserve">We are writing to remind you of the expectations regarding school uniform and to ask for your support in ensuring that your child has neat and consistent </w:t>
      </w:r>
      <w:r w:rsidR="00C44B24" w:rsidRPr="00C44B24">
        <w:rPr>
          <w:rFonts w:ascii="Arial" w:hAnsi="Arial" w:cs="Arial"/>
          <w:sz w:val="20"/>
          <w:szCs w:val="20"/>
        </w:rPr>
        <w:t>uniform</w:t>
      </w:r>
      <w:r w:rsidRPr="00C44B24">
        <w:rPr>
          <w:rFonts w:ascii="Arial" w:hAnsi="Arial" w:cs="Arial"/>
          <w:sz w:val="20"/>
          <w:szCs w:val="20"/>
        </w:rPr>
        <w:t>.</w:t>
      </w:r>
    </w:p>
    <w:p w14:paraId="18140245" w14:textId="52A7BF00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</w:p>
    <w:p w14:paraId="08573ABF" w14:textId="567AA94D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>Our expectations are as follows:</w:t>
      </w:r>
    </w:p>
    <w:p w14:paraId="5A93147A" w14:textId="57856C3A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</w:p>
    <w:p w14:paraId="3495DA18" w14:textId="0278593B" w:rsidR="0005478C" w:rsidRPr="00C44B24" w:rsidRDefault="0005478C" w:rsidP="00C44B24">
      <w:pPr>
        <w:spacing w:after="0"/>
        <w:ind w:firstLine="709"/>
        <w:rPr>
          <w:rFonts w:ascii="Arial" w:hAnsi="Arial" w:cs="Arial"/>
          <w:b/>
          <w:bCs/>
          <w:sz w:val="20"/>
          <w:szCs w:val="20"/>
          <w:u w:val="single"/>
        </w:rPr>
      </w:pPr>
      <w:r w:rsidRPr="00C44B24">
        <w:rPr>
          <w:rFonts w:ascii="Arial" w:hAnsi="Arial" w:cs="Arial"/>
          <w:b/>
          <w:bCs/>
          <w:sz w:val="20"/>
          <w:szCs w:val="20"/>
          <w:u w:val="single"/>
        </w:rPr>
        <w:t>Uniform:</w:t>
      </w:r>
    </w:p>
    <w:p w14:paraId="13B116F9" w14:textId="77777777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>Dark grey school skirt or dark grey school trouser</w:t>
      </w:r>
      <w:r w:rsidRPr="00C44B24">
        <w:rPr>
          <w:rFonts w:ascii="Arial" w:hAnsi="Arial" w:cs="Arial"/>
          <w:sz w:val="20"/>
          <w:szCs w:val="20"/>
        </w:rPr>
        <w:t>s</w:t>
      </w:r>
    </w:p>
    <w:p w14:paraId="7AE7AF84" w14:textId="77777777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>Plain white school shirt or plain white polo shirt</w:t>
      </w:r>
    </w:p>
    <w:p w14:paraId="37D7B107" w14:textId="77D88C85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 xml:space="preserve">Dark green (bottle green) </w:t>
      </w:r>
      <w:r w:rsidR="00C44B24" w:rsidRPr="00C44B24">
        <w:rPr>
          <w:rFonts w:ascii="Arial" w:hAnsi="Arial" w:cs="Arial"/>
          <w:sz w:val="20"/>
          <w:szCs w:val="20"/>
        </w:rPr>
        <w:t>sweatshirt</w:t>
      </w:r>
      <w:r w:rsidRPr="00C44B24">
        <w:rPr>
          <w:rFonts w:ascii="Arial" w:hAnsi="Arial" w:cs="Arial"/>
          <w:sz w:val="20"/>
          <w:szCs w:val="20"/>
        </w:rPr>
        <w:t xml:space="preserve"> with school logo or Dark green (bottle green) school v neck cotton jumper with school logo</w:t>
      </w:r>
      <w:r w:rsidR="00C44B24">
        <w:rPr>
          <w:rFonts w:ascii="Arial" w:hAnsi="Arial" w:cs="Arial"/>
          <w:sz w:val="20"/>
          <w:szCs w:val="20"/>
        </w:rPr>
        <w:t xml:space="preserve">. </w:t>
      </w:r>
      <w:r w:rsidRPr="00C44B24">
        <w:rPr>
          <w:rFonts w:ascii="Arial" w:hAnsi="Arial" w:cs="Arial"/>
          <w:sz w:val="20"/>
          <w:szCs w:val="20"/>
        </w:rPr>
        <w:t xml:space="preserve">No hooded sweatshirts – </w:t>
      </w:r>
      <w:r w:rsidR="00C44B24" w:rsidRPr="00C44B24">
        <w:rPr>
          <w:rFonts w:ascii="Arial" w:hAnsi="Arial" w:cs="Arial"/>
          <w:sz w:val="20"/>
          <w:szCs w:val="20"/>
        </w:rPr>
        <w:t>students</w:t>
      </w:r>
      <w:r w:rsidRPr="00C44B24">
        <w:rPr>
          <w:rFonts w:ascii="Arial" w:hAnsi="Arial" w:cs="Arial"/>
          <w:sz w:val="20"/>
          <w:szCs w:val="20"/>
        </w:rPr>
        <w:t xml:space="preserve"> will be asked to remove them</w:t>
      </w:r>
    </w:p>
    <w:p w14:paraId="20FA5B1E" w14:textId="12D1F210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>Plain black school shoes (no trainers except for PE)</w:t>
      </w:r>
    </w:p>
    <w:p w14:paraId="2CC76681" w14:textId="0412854E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>A suitable outdoor coat which must be removed in lessons and assemblies</w:t>
      </w:r>
    </w:p>
    <w:p w14:paraId="2E968C38" w14:textId="5590BBC7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>Religious clothing e.g. headscarves and salwar kameez must be plain black</w:t>
      </w:r>
      <w:r w:rsidRPr="00C44B24">
        <w:rPr>
          <w:rFonts w:ascii="Arial" w:hAnsi="Arial" w:cs="Arial"/>
          <w:sz w:val="20"/>
          <w:szCs w:val="20"/>
        </w:rPr>
        <w:br/>
      </w:r>
      <w:r w:rsidRPr="00C44B24">
        <w:rPr>
          <w:rFonts w:ascii="Arial" w:hAnsi="Arial" w:cs="Arial"/>
          <w:sz w:val="20"/>
          <w:szCs w:val="20"/>
          <w:lang w:val="en-US"/>
        </w:rPr>
        <w:t> </w:t>
      </w:r>
      <w:r w:rsidRPr="00C44B24">
        <w:rPr>
          <w:rFonts w:ascii="Arial" w:hAnsi="Arial" w:cs="Arial"/>
          <w:sz w:val="20"/>
          <w:szCs w:val="20"/>
        </w:rPr>
        <w:br/>
      </w:r>
      <w:r w:rsidRPr="00C44B24">
        <w:rPr>
          <w:rFonts w:ascii="Arial" w:hAnsi="Arial" w:cs="Arial"/>
          <w:b/>
          <w:bCs/>
          <w:sz w:val="20"/>
          <w:szCs w:val="20"/>
          <w:u w:val="single"/>
          <w:lang w:val="en-US"/>
        </w:rPr>
        <w:t>Sports/PE Kit:</w:t>
      </w:r>
    </w:p>
    <w:p w14:paraId="2EB55700" w14:textId="77777777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 xml:space="preserve">Plain white tee shirt </w:t>
      </w:r>
    </w:p>
    <w:p w14:paraId="520EE8F3" w14:textId="77777777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>Plain black shorts</w:t>
      </w:r>
    </w:p>
    <w:p w14:paraId="15DB8DAC" w14:textId="77777777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>Plain black or grey jogging trousers</w:t>
      </w:r>
    </w:p>
    <w:p w14:paraId="7843FD25" w14:textId="77777777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>Trainers</w:t>
      </w:r>
    </w:p>
    <w:p w14:paraId="25F26200" w14:textId="2C80B535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>Optional tracksuit (plain black or grey)</w:t>
      </w:r>
    </w:p>
    <w:p w14:paraId="2DF0644F" w14:textId="7A45086E" w:rsidR="00C44B24" w:rsidRPr="00C44B24" w:rsidRDefault="00C44B24" w:rsidP="00C44B24">
      <w:pPr>
        <w:pStyle w:val="ListParagraph"/>
        <w:spacing w:after="0"/>
        <w:rPr>
          <w:rFonts w:ascii="Arial" w:hAnsi="Arial" w:cs="Arial"/>
          <w:sz w:val="20"/>
          <w:szCs w:val="20"/>
          <w:lang w:val="en-US"/>
        </w:rPr>
      </w:pPr>
    </w:p>
    <w:p w14:paraId="45616D14" w14:textId="424138D8" w:rsidR="00C44B24" w:rsidRPr="00C44B24" w:rsidRDefault="00C44B24" w:rsidP="00C44B24">
      <w:pPr>
        <w:pStyle w:val="ListParagraph"/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 w:rsidRPr="00C44B24">
        <w:rPr>
          <w:rFonts w:ascii="Arial" w:hAnsi="Arial" w:cs="Arial"/>
          <w:b/>
          <w:bCs/>
          <w:sz w:val="20"/>
          <w:szCs w:val="20"/>
          <w:u w:val="single"/>
          <w:lang w:val="en-US"/>
        </w:rPr>
        <w:t>Swimming Kit:</w:t>
      </w:r>
    </w:p>
    <w:p w14:paraId="427E0F85" w14:textId="5B2E93FA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>Swimming costume / trunks</w:t>
      </w:r>
    </w:p>
    <w:p w14:paraId="24EFD209" w14:textId="64A31787" w:rsidR="00C44B24" w:rsidRPr="00C44B24" w:rsidRDefault="00C44B24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>Towel</w:t>
      </w:r>
    </w:p>
    <w:p w14:paraId="37E4E412" w14:textId="09615808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 xml:space="preserve">Goggles </w:t>
      </w:r>
    </w:p>
    <w:p w14:paraId="7E4DA458" w14:textId="277A8DE3" w:rsidR="0005478C" w:rsidRPr="00C44B24" w:rsidRDefault="0005478C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 xml:space="preserve">Swim hat </w:t>
      </w:r>
    </w:p>
    <w:p w14:paraId="70FB3829" w14:textId="32888A12" w:rsidR="0005478C" w:rsidRPr="00C44B24" w:rsidRDefault="00C44B24" w:rsidP="0005478C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  <w:lang w:val="en-US"/>
        </w:rPr>
        <w:t>Flip-flops</w:t>
      </w:r>
    </w:p>
    <w:p w14:paraId="169CA9B1" w14:textId="1326B4F5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</w:p>
    <w:p w14:paraId="643B8981" w14:textId="00777EED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 xml:space="preserve">In school, we will be reminding students of these rules and, thereafter, we will be phoning home in the event that they are </w:t>
      </w:r>
      <w:r w:rsidR="00C44B24">
        <w:rPr>
          <w:rFonts w:ascii="Arial" w:hAnsi="Arial" w:cs="Arial"/>
          <w:sz w:val="20"/>
          <w:szCs w:val="20"/>
        </w:rPr>
        <w:t>n</w:t>
      </w:r>
      <w:r w:rsidRPr="00C44B24">
        <w:rPr>
          <w:rFonts w:ascii="Arial" w:hAnsi="Arial" w:cs="Arial"/>
          <w:sz w:val="20"/>
          <w:szCs w:val="20"/>
        </w:rPr>
        <w:t xml:space="preserve">ot </w:t>
      </w:r>
      <w:r w:rsidR="00C44B24" w:rsidRPr="00C44B24">
        <w:rPr>
          <w:rFonts w:ascii="Arial" w:hAnsi="Arial" w:cs="Arial"/>
          <w:sz w:val="20"/>
          <w:szCs w:val="20"/>
        </w:rPr>
        <w:t>meeting</w:t>
      </w:r>
      <w:r w:rsidRPr="00C44B24">
        <w:rPr>
          <w:rFonts w:ascii="Arial" w:hAnsi="Arial" w:cs="Arial"/>
          <w:sz w:val="20"/>
          <w:szCs w:val="20"/>
        </w:rPr>
        <w:t xml:space="preserve"> these </w:t>
      </w:r>
      <w:r w:rsidR="00C44B24" w:rsidRPr="00C44B24">
        <w:rPr>
          <w:rFonts w:ascii="Arial" w:hAnsi="Arial" w:cs="Arial"/>
          <w:sz w:val="20"/>
          <w:szCs w:val="20"/>
        </w:rPr>
        <w:t>expectations</w:t>
      </w:r>
      <w:r w:rsidRPr="00C44B24">
        <w:rPr>
          <w:rFonts w:ascii="Arial" w:hAnsi="Arial" w:cs="Arial"/>
          <w:sz w:val="20"/>
          <w:szCs w:val="20"/>
        </w:rPr>
        <w:t xml:space="preserve">. </w:t>
      </w:r>
    </w:p>
    <w:p w14:paraId="2C13151D" w14:textId="731DBF24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</w:p>
    <w:p w14:paraId="573ABE77" w14:textId="56BC35B1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>Thank you for your continued support.</w:t>
      </w:r>
    </w:p>
    <w:p w14:paraId="0D6498E7" w14:textId="674A81F9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</w:p>
    <w:p w14:paraId="3069262B" w14:textId="0C95A374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>Should you have any queries, please contact your child’s form tutor in the first instance.</w:t>
      </w:r>
    </w:p>
    <w:p w14:paraId="63AC4D83" w14:textId="64269984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</w:p>
    <w:p w14:paraId="37DC519E" w14:textId="03E72B74" w:rsidR="0005478C" w:rsidRPr="00C44B24" w:rsidRDefault="0005478C" w:rsidP="00292C3B">
      <w:pPr>
        <w:spacing w:after="0"/>
        <w:rPr>
          <w:rFonts w:ascii="Arial" w:hAnsi="Arial" w:cs="Arial"/>
          <w:sz w:val="20"/>
          <w:szCs w:val="20"/>
        </w:rPr>
      </w:pPr>
      <w:r w:rsidRPr="00C44B24">
        <w:rPr>
          <w:rFonts w:ascii="Arial" w:hAnsi="Arial" w:cs="Arial"/>
          <w:sz w:val="20"/>
          <w:szCs w:val="20"/>
        </w:rPr>
        <w:t>Yours sincerely</w:t>
      </w:r>
    </w:p>
    <w:p w14:paraId="1F910FC0" w14:textId="77777777" w:rsidR="00292C3B" w:rsidRPr="00C44B24" w:rsidRDefault="00292C3B" w:rsidP="00292C3B">
      <w:pPr>
        <w:spacing w:after="0"/>
        <w:rPr>
          <w:rFonts w:ascii="Arial" w:hAnsi="Arial" w:cs="Arial"/>
          <w:sz w:val="20"/>
          <w:szCs w:val="20"/>
        </w:rPr>
      </w:pPr>
    </w:p>
    <w:p w14:paraId="00A07EEA" w14:textId="77777777" w:rsidR="00C44B24" w:rsidRDefault="00C44B24" w:rsidP="00292C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0DC7A3D" w14:textId="77777777" w:rsidR="00C44B24" w:rsidRDefault="00C44B24" w:rsidP="00292C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B15EF3A" w14:textId="283192E1" w:rsidR="00292C3B" w:rsidRDefault="00C44B24" w:rsidP="00292C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Ms Sandra Collier</w:t>
      </w:r>
    </w:p>
    <w:p w14:paraId="6DE2B0D7" w14:textId="62DEA79C" w:rsidR="00C96146" w:rsidRPr="00C44B24" w:rsidRDefault="00C44B24" w:rsidP="00C44B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Deputy Headteacher</w:t>
      </w:r>
    </w:p>
    <w:p w14:paraId="2CA726D0" w14:textId="77777777" w:rsidR="00C96146" w:rsidRDefault="00C96146" w:rsidP="00C96146">
      <w:pPr>
        <w:spacing w:after="0" w:line="240" w:lineRule="auto"/>
        <w:jc w:val="right"/>
      </w:pPr>
    </w:p>
    <w:p w14:paraId="2388B309" w14:textId="77777777" w:rsidR="00C96146" w:rsidRDefault="00C96146" w:rsidP="00C96146">
      <w:pPr>
        <w:spacing w:after="0" w:line="240" w:lineRule="auto"/>
        <w:jc w:val="right"/>
      </w:pPr>
    </w:p>
    <w:p w14:paraId="4E491FF5" w14:textId="77777777" w:rsidR="00C96146" w:rsidRDefault="00C96146" w:rsidP="00C96146">
      <w:pPr>
        <w:spacing w:after="0" w:line="240" w:lineRule="auto"/>
        <w:jc w:val="right"/>
      </w:pPr>
    </w:p>
    <w:p w14:paraId="665BE2FA" w14:textId="77777777" w:rsidR="00C96146" w:rsidRDefault="00C96146" w:rsidP="00C96146">
      <w:pPr>
        <w:spacing w:after="0" w:line="240" w:lineRule="auto"/>
        <w:jc w:val="right"/>
      </w:pPr>
    </w:p>
    <w:p w14:paraId="6E1F7D04" w14:textId="77777777" w:rsidR="00C96146" w:rsidRDefault="00C96146" w:rsidP="00C96146">
      <w:pPr>
        <w:spacing w:after="0" w:line="240" w:lineRule="auto"/>
        <w:jc w:val="right"/>
      </w:pPr>
    </w:p>
    <w:p w14:paraId="490BE762" w14:textId="77777777" w:rsidR="00C96146" w:rsidRDefault="00C96146" w:rsidP="00C96146">
      <w:pPr>
        <w:spacing w:after="0" w:line="240" w:lineRule="auto"/>
        <w:jc w:val="right"/>
      </w:pPr>
    </w:p>
    <w:p w14:paraId="68B867DA" w14:textId="77777777" w:rsidR="00C96146" w:rsidRDefault="00C96146" w:rsidP="00C96146">
      <w:pPr>
        <w:spacing w:after="0" w:line="240" w:lineRule="auto"/>
        <w:jc w:val="right"/>
      </w:pPr>
    </w:p>
    <w:p w14:paraId="0574FA74" w14:textId="77777777" w:rsidR="00C96146" w:rsidRDefault="00C96146" w:rsidP="00C96146">
      <w:pPr>
        <w:spacing w:after="0" w:line="240" w:lineRule="auto"/>
        <w:jc w:val="right"/>
      </w:pPr>
    </w:p>
    <w:p w14:paraId="73B8E8F6" w14:textId="77777777" w:rsidR="00C96146" w:rsidRDefault="00C96146" w:rsidP="00C96146">
      <w:pPr>
        <w:spacing w:after="0" w:line="240" w:lineRule="auto"/>
        <w:jc w:val="right"/>
      </w:pPr>
    </w:p>
    <w:p w14:paraId="17CE27BF" w14:textId="77777777" w:rsidR="00C96146" w:rsidRDefault="00C96146" w:rsidP="00C96146">
      <w:pPr>
        <w:spacing w:after="0" w:line="240" w:lineRule="auto"/>
        <w:jc w:val="right"/>
      </w:pPr>
    </w:p>
    <w:p w14:paraId="5AD77FF6" w14:textId="77777777" w:rsidR="00C96146" w:rsidRDefault="00C96146" w:rsidP="00C96146">
      <w:pPr>
        <w:spacing w:after="0" w:line="240" w:lineRule="auto"/>
        <w:jc w:val="right"/>
      </w:pPr>
    </w:p>
    <w:p w14:paraId="1854D557" w14:textId="77777777" w:rsidR="00C96146" w:rsidRDefault="00C96146" w:rsidP="00C96146">
      <w:pPr>
        <w:spacing w:after="0" w:line="240" w:lineRule="auto"/>
        <w:jc w:val="right"/>
      </w:pPr>
    </w:p>
    <w:p w14:paraId="09891D56" w14:textId="77777777" w:rsidR="00C96146" w:rsidRDefault="00C96146" w:rsidP="00C96146">
      <w:pPr>
        <w:spacing w:after="0" w:line="240" w:lineRule="auto"/>
        <w:jc w:val="right"/>
      </w:pPr>
    </w:p>
    <w:p w14:paraId="6C371E97" w14:textId="77777777" w:rsidR="00C96146" w:rsidRDefault="00C96146" w:rsidP="00C96146">
      <w:pPr>
        <w:spacing w:after="0" w:line="240" w:lineRule="auto"/>
        <w:jc w:val="right"/>
      </w:pPr>
    </w:p>
    <w:p w14:paraId="199D8975" w14:textId="77777777" w:rsidR="00C96146" w:rsidRDefault="00C96146" w:rsidP="00C96146">
      <w:pPr>
        <w:spacing w:after="0" w:line="240" w:lineRule="auto"/>
        <w:jc w:val="right"/>
      </w:pPr>
    </w:p>
    <w:p w14:paraId="4BAF180F" w14:textId="77777777" w:rsidR="00C96146" w:rsidRDefault="00C96146" w:rsidP="00C96146">
      <w:pPr>
        <w:spacing w:after="0" w:line="240" w:lineRule="auto"/>
        <w:jc w:val="right"/>
      </w:pPr>
    </w:p>
    <w:p w14:paraId="173AC707" w14:textId="77777777" w:rsidR="00C96146" w:rsidRDefault="00C96146" w:rsidP="00C96146">
      <w:pPr>
        <w:spacing w:after="0" w:line="240" w:lineRule="auto"/>
        <w:jc w:val="right"/>
      </w:pPr>
    </w:p>
    <w:p w14:paraId="44F20746" w14:textId="77777777" w:rsidR="00C96146" w:rsidRDefault="00C96146" w:rsidP="00C96146">
      <w:pPr>
        <w:spacing w:after="0" w:line="240" w:lineRule="auto"/>
        <w:jc w:val="right"/>
      </w:pPr>
    </w:p>
    <w:p w14:paraId="140DD6F5" w14:textId="77777777" w:rsidR="00C96146" w:rsidRDefault="00C96146" w:rsidP="00C96146">
      <w:pPr>
        <w:spacing w:after="0" w:line="240" w:lineRule="auto"/>
        <w:jc w:val="right"/>
      </w:pPr>
    </w:p>
    <w:p w14:paraId="71FC3644" w14:textId="77777777" w:rsidR="00C96146" w:rsidRDefault="00C96146" w:rsidP="00C96146">
      <w:pPr>
        <w:spacing w:after="0" w:line="240" w:lineRule="auto"/>
        <w:jc w:val="right"/>
      </w:pPr>
    </w:p>
    <w:p w14:paraId="73BAB08F" w14:textId="77777777" w:rsidR="00C96146" w:rsidRDefault="00C96146" w:rsidP="00C96146">
      <w:pPr>
        <w:spacing w:after="0" w:line="240" w:lineRule="auto"/>
        <w:jc w:val="right"/>
      </w:pPr>
    </w:p>
    <w:p w14:paraId="5C14407B" w14:textId="77777777" w:rsidR="00C96146" w:rsidRDefault="00C96146" w:rsidP="00C96146">
      <w:pPr>
        <w:spacing w:after="0" w:line="240" w:lineRule="auto"/>
        <w:jc w:val="right"/>
      </w:pPr>
    </w:p>
    <w:p w14:paraId="0FFA8322" w14:textId="77777777" w:rsidR="00C96146" w:rsidRDefault="00C96146" w:rsidP="00C96146">
      <w:pPr>
        <w:spacing w:after="0" w:line="240" w:lineRule="auto"/>
        <w:jc w:val="right"/>
      </w:pPr>
    </w:p>
    <w:p w14:paraId="188557AA" w14:textId="77777777" w:rsidR="00C96146" w:rsidRDefault="00C96146" w:rsidP="00C96146">
      <w:pPr>
        <w:spacing w:after="0" w:line="240" w:lineRule="auto"/>
        <w:jc w:val="right"/>
      </w:pPr>
    </w:p>
    <w:p w14:paraId="4E80E3F5" w14:textId="77777777" w:rsidR="00C96146" w:rsidRDefault="00C96146" w:rsidP="00C96146">
      <w:pPr>
        <w:spacing w:after="0" w:line="240" w:lineRule="auto"/>
        <w:jc w:val="right"/>
      </w:pPr>
    </w:p>
    <w:p w14:paraId="41B6079E" w14:textId="77777777" w:rsidR="00C96146" w:rsidRDefault="00C96146" w:rsidP="00C96146">
      <w:pPr>
        <w:spacing w:after="0" w:line="240" w:lineRule="auto"/>
        <w:jc w:val="right"/>
      </w:pPr>
    </w:p>
    <w:p w14:paraId="7F4F1B86" w14:textId="77777777" w:rsidR="00C96146" w:rsidRDefault="00C96146" w:rsidP="00C96146">
      <w:pPr>
        <w:spacing w:after="0" w:line="240" w:lineRule="auto"/>
        <w:jc w:val="right"/>
      </w:pPr>
    </w:p>
    <w:p w14:paraId="18DFEFCC" w14:textId="77777777" w:rsidR="00C96146" w:rsidRDefault="00C96146" w:rsidP="00C96146">
      <w:pPr>
        <w:spacing w:after="0" w:line="240" w:lineRule="auto"/>
        <w:jc w:val="right"/>
      </w:pPr>
    </w:p>
    <w:p w14:paraId="61FF325C" w14:textId="77777777" w:rsidR="00C96146" w:rsidRPr="00693EDE" w:rsidRDefault="00C96146" w:rsidP="00C96146">
      <w:pPr>
        <w:spacing w:after="0" w:line="240" w:lineRule="auto"/>
        <w:jc w:val="right"/>
      </w:pPr>
    </w:p>
    <w:p w14:paraId="163BD7AE" w14:textId="77777777" w:rsidR="00693EDE" w:rsidRPr="00693EDE" w:rsidRDefault="00693EDE" w:rsidP="008A43EB">
      <w:pPr>
        <w:spacing w:after="0" w:line="240" w:lineRule="auto"/>
      </w:pPr>
    </w:p>
    <w:p w14:paraId="10CDE30A" w14:textId="77777777" w:rsidR="00693EDE" w:rsidRPr="00693EDE" w:rsidRDefault="00693EDE" w:rsidP="008A43EB">
      <w:pPr>
        <w:spacing w:after="0" w:line="240" w:lineRule="auto"/>
      </w:pPr>
    </w:p>
    <w:p w14:paraId="458BAC48" w14:textId="77777777" w:rsidR="002E70FC" w:rsidRDefault="002E70FC" w:rsidP="00693EDE">
      <w:pPr>
        <w:jc w:val="right"/>
      </w:pPr>
    </w:p>
    <w:p w14:paraId="1A5D2219" w14:textId="77777777" w:rsidR="00031326" w:rsidRPr="00031326" w:rsidRDefault="00031326" w:rsidP="00031326"/>
    <w:p w14:paraId="01F1C7B1" w14:textId="77777777" w:rsidR="00031326" w:rsidRPr="00031326" w:rsidRDefault="00031326" w:rsidP="00031326"/>
    <w:sectPr w:rsidR="00031326" w:rsidRPr="00031326" w:rsidSect="00AB69D4">
      <w:headerReference w:type="first" r:id="rId7"/>
      <w:footerReference w:type="first" r:id="rId8"/>
      <w:pgSz w:w="11906" w:h="16838"/>
      <w:pgMar w:top="1418" w:right="1133" w:bottom="1418" w:left="851" w:header="709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B58E7" w14:textId="77777777" w:rsidR="00D75A39" w:rsidRDefault="00D75A39" w:rsidP="006C1439">
      <w:pPr>
        <w:spacing w:after="0" w:line="240" w:lineRule="auto"/>
      </w:pPr>
      <w:r>
        <w:separator/>
      </w:r>
    </w:p>
  </w:endnote>
  <w:endnote w:type="continuationSeparator" w:id="0">
    <w:p w14:paraId="334D747E" w14:textId="77777777" w:rsidR="00D75A39" w:rsidRDefault="00D75A39" w:rsidP="006C1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96B2" w14:textId="77777777" w:rsidR="006C1439" w:rsidRDefault="00031326" w:rsidP="00993A06">
    <w:pPr>
      <w:pStyle w:val="Footer"/>
      <w:tabs>
        <w:tab w:val="clear" w:pos="4252"/>
        <w:tab w:val="clear" w:pos="8504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73CA29F" wp14:editId="1C379B62">
              <wp:simplePos x="0" y="0"/>
              <wp:positionH relativeFrom="column">
                <wp:posOffset>-149860</wp:posOffset>
              </wp:positionH>
              <wp:positionV relativeFrom="paragraph">
                <wp:posOffset>158115</wp:posOffset>
              </wp:positionV>
              <wp:extent cx="660908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908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854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057219" id="Straight Connector 2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pt,12.45pt" to="508.6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" strokecolor="#00854b" strokeweight="1pt"/>
          </w:pict>
        </mc:Fallback>
      </mc:AlternateContent>
    </w:r>
    <w:r w:rsidR="0080410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C50CE7A" wp14:editId="630DE9EC">
              <wp:simplePos x="0" y="0"/>
              <wp:positionH relativeFrom="column">
                <wp:posOffset>-235586</wp:posOffset>
              </wp:positionH>
              <wp:positionV relativeFrom="paragraph">
                <wp:posOffset>224790</wp:posOffset>
              </wp:positionV>
              <wp:extent cx="3095625" cy="12192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A95E0" w14:textId="77777777" w:rsidR="000037D5" w:rsidRPr="00084C5C" w:rsidRDefault="000037D5" w:rsidP="000037D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Headteacher</w:t>
                          </w:r>
                          <w:r w:rsidR="00804103"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Kevin McDonnell</w:t>
                          </w:r>
                          <w:r w:rsid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, </w:t>
                          </w:r>
                          <w:r w:rsidR="00084C5C" w:rsidRP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National Leader of Education</w:t>
                          </w:r>
                        </w:p>
                        <w:p w14:paraId="23D48F10" w14:textId="77777777" w:rsidR="000037D5" w:rsidRPr="00084C5C" w:rsidRDefault="000037D5" w:rsidP="000037D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Business Manager </w:t>
                          </w:r>
                          <w:r w:rsidRP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Grainne Hylton</w:t>
                          </w: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2C8126BD" w14:textId="277CF1CF" w:rsidR="000037D5" w:rsidRPr="00084C5C" w:rsidRDefault="000037D5" w:rsidP="000037D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Deputy Headteachers </w:t>
                          </w:r>
                          <w:r w:rsidR="00D75A39" w:rsidRPr="00D75A39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Sandra Collier</w:t>
                          </w:r>
                          <w:r w:rsidR="00E25009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and </w:t>
                          </w:r>
                          <w:r w:rsidR="00031326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Fiona Crossland</w:t>
                          </w:r>
                        </w:p>
                        <w:p w14:paraId="71B7F6E6" w14:textId="77777777" w:rsidR="000037D5" w:rsidRPr="00084C5C" w:rsidRDefault="000037D5" w:rsidP="000037D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Associate Deputy Headteacher </w:t>
                          </w:r>
                          <w:r w:rsidRP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Bel Waters</w:t>
                          </w: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3987D861" w14:textId="77777777" w:rsidR="001F42C9" w:rsidRPr="00084C5C" w:rsidRDefault="00C23113" w:rsidP="009F3F8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Downs Park Road</w:t>
                          </w:r>
                          <w:r w:rsidR="00C96146"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, </w:t>
                          </w: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London E5 8NP</w:t>
                          </w:r>
                          <w:r w:rsidR="00C96146"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9F3F80"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        </w:t>
                          </w:r>
                        </w:p>
                        <w:p w14:paraId="2B84E0C6" w14:textId="77777777" w:rsidR="00993A06" w:rsidRPr="00084C5C" w:rsidRDefault="00993A06" w:rsidP="009F3F8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</w:rPr>
                            <w:t>(+44)020 8985 4245</w:t>
                          </w:r>
                        </w:p>
                        <w:p w14:paraId="23AFD61C" w14:textId="77777777" w:rsidR="00C23113" w:rsidRPr="00084C5C" w:rsidRDefault="00C23113" w:rsidP="009F3F8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</w:rPr>
                            <w:t>info@stormonthouse.hackney.sch.uk</w:t>
                          </w:r>
                        </w:p>
                        <w:p w14:paraId="2BB5C345" w14:textId="77777777" w:rsidR="00C23113" w:rsidRPr="00084C5C" w:rsidRDefault="001F42C9" w:rsidP="001F42C9">
                          <w:pPr>
                            <w:spacing w:after="80" w:line="240" w:lineRule="auto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www.stormonthouse.hackney.sch.uk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50CE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8.55pt;margin-top:17.7pt;width:243.75pt;height:9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" filled="f" stroked="f">
              <v:textbox>
                <w:txbxContent>
                  <w:p w14:paraId="327A95E0" w14:textId="77777777" w:rsidR="000037D5" w:rsidRPr="00084C5C" w:rsidRDefault="000037D5" w:rsidP="000037D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Headteacher</w:t>
                    </w:r>
                    <w:r w:rsidR="00804103"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Kevin McDonnell</w:t>
                    </w:r>
                    <w:r w:rsid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, </w:t>
                    </w:r>
                    <w:r w:rsidR="00084C5C" w:rsidRP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National Leader of Education</w:t>
                    </w:r>
                  </w:p>
                  <w:p w14:paraId="23D48F10" w14:textId="77777777" w:rsidR="000037D5" w:rsidRPr="00084C5C" w:rsidRDefault="000037D5" w:rsidP="000037D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Business Manager </w:t>
                    </w:r>
                    <w:r w:rsidRP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Grainne Hylton</w:t>
                    </w: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2C8126BD" w14:textId="277CF1CF" w:rsidR="000037D5" w:rsidRPr="00084C5C" w:rsidRDefault="000037D5" w:rsidP="000037D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Deputy Headteachers </w:t>
                    </w:r>
                    <w:r w:rsidR="00D75A39" w:rsidRPr="00D75A39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>Sandra Collier</w:t>
                    </w:r>
                    <w:r w:rsidR="00E25009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 and </w:t>
                    </w:r>
                    <w:r w:rsidR="00031326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>Fiona Crossland</w:t>
                    </w:r>
                  </w:p>
                  <w:p w14:paraId="71B7F6E6" w14:textId="77777777" w:rsidR="000037D5" w:rsidRPr="00084C5C" w:rsidRDefault="000037D5" w:rsidP="000037D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Associate Deputy Headteacher </w:t>
                    </w:r>
                    <w:r w:rsidRP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Bel Waters</w:t>
                    </w: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3987D861" w14:textId="77777777" w:rsidR="001F42C9" w:rsidRPr="00084C5C" w:rsidRDefault="00C23113" w:rsidP="009F3F8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>Downs Park Road</w:t>
                    </w:r>
                    <w:r w:rsidR="00C96146"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, </w:t>
                    </w: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>London E5 8NP</w:t>
                    </w:r>
                    <w:r w:rsidR="00C96146"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9F3F80"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         </w:t>
                    </w:r>
                  </w:p>
                  <w:p w14:paraId="2B84E0C6" w14:textId="77777777" w:rsidR="00993A06" w:rsidRPr="00084C5C" w:rsidRDefault="00993A06" w:rsidP="009F3F8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</w:rPr>
                    </w:pP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</w:rPr>
                      <w:t>(+44)020 8985 4245</w:t>
                    </w:r>
                  </w:p>
                  <w:p w14:paraId="23AFD61C" w14:textId="77777777" w:rsidR="00C23113" w:rsidRPr="00084C5C" w:rsidRDefault="00C23113" w:rsidP="009F3F8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</w:rPr>
                    </w:pP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</w:rPr>
                      <w:t>info@stormonthouse.hackney.sch.uk</w:t>
                    </w:r>
                  </w:p>
                  <w:p w14:paraId="2BB5C345" w14:textId="77777777" w:rsidR="00C23113" w:rsidRPr="00084C5C" w:rsidRDefault="001F42C9" w:rsidP="001F42C9">
                    <w:pPr>
                      <w:spacing w:after="80" w:line="240" w:lineRule="auto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www.stormonthouse.hackney.sch.uk                          </w:t>
                    </w:r>
                  </w:p>
                </w:txbxContent>
              </v:textbox>
            </v:shape>
          </w:pict>
        </mc:Fallback>
      </mc:AlternateContent>
    </w:r>
    <w:r w:rsidR="00993A0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D3E724" wp14:editId="075712D8">
              <wp:simplePos x="0" y="0"/>
              <wp:positionH relativeFrom="column">
                <wp:posOffset>2936240</wp:posOffset>
              </wp:positionH>
              <wp:positionV relativeFrom="paragraph">
                <wp:posOffset>215265</wp:posOffset>
              </wp:positionV>
              <wp:extent cx="3657600" cy="1052195"/>
              <wp:effectExtent l="0" t="0" r="19050" b="1460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1052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302611" w14:textId="77777777" w:rsidR="00641BA4" w:rsidRPr="00084C5C" w:rsidRDefault="00641BA4" w:rsidP="000037D5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color w:val="006439"/>
                              <w:sz w:val="18"/>
                              <w:szCs w:val="18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color w:val="006439"/>
                              <w:sz w:val="18"/>
                              <w:szCs w:val="18"/>
                            </w:rPr>
                            <w:t>Our vision: Achievement for all in a unique world class school</w:t>
                          </w:r>
                        </w:p>
                        <w:p w14:paraId="3231537C" w14:textId="77777777" w:rsidR="002C58A3" w:rsidRPr="002C58A3" w:rsidRDefault="000037D5" w:rsidP="00993A06">
                          <w:pPr>
                            <w:jc w:val="center"/>
                            <w:rPr>
                              <w:rFonts w:ascii="Arial" w:hAnsi="Arial" w:cs="Arial"/>
                              <w:color w:val="006F3D"/>
                              <w:sz w:val="16"/>
                              <w:szCs w:val="16"/>
                            </w:rPr>
                          </w:pPr>
                          <w:r w:rsidRPr="007B37B2">
                            <w:rPr>
                              <w:rFonts w:cs="Arial"/>
                              <w:noProof/>
                              <w:lang w:eastAsia="en-GB"/>
                            </w:rPr>
                            <w:drawing>
                              <wp:inline distT="0" distB="0" distL="0" distR="0" wp14:anchorId="3A45F4D7" wp14:editId="28CEB8F2">
                                <wp:extent cx="910217" cy="504825"/>
                                <wp:effectExtent l="0" t="0" r="4445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1266" cy="5109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93A06">
                            <w:rPr>
                              <w:rFonts w:ascii="Arial" w:hAnsi="Arial" w:cs="Arial"/>
                              <w:color w:val="006F3D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D99D16A" wp14:editId="31039D82">
                                <wp:extent cx="974498" cy="511611"/>
                                <wp:effectExtent l="0" t="0" r="0" b="3175"/>
                                <wp:docPr id="13" name="Picture 13" descr="Image result for World Class Schools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mage result for World Class Schools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7313" cy="513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93A06">
                            <w:rPr>
                              <w:rFonts w:ascii="Arial" w:hAnsi="Arial" w:cs="Arial"/>
                              <w:color w:val="006F3D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006F3D"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 wp14:anchorId="72BE616F" wp14:editId="0CACDE08">
                                <wp:extent cx="890588" cy="510505"/>
                                <wp:effectExtent l="0" t="0" r="5080" b="444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ational-support-school-logo_DfE.JPG"/>
                                        <pic:cNvPicPr/>
                                      </pic:nvPicPr>
                                      <pic:blipFill rotWithShape="1"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615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0001" cy="51016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93A06">
                            <w:rPr>
                              <w:rFonts w:ascii="Arial" w:hAnsi="Arial" w:cs="Arial"/>
                              <w:color w:val="006F3D"/>
                              <w:sz w:val="16"/>
                              <w:szCs w:val="16"/>
                            </w:rPr>
                            <w:t xml:space="preserve"> </w:t>
                          </w:r>
                          <w:r w:rsidR="002C58A3">
                            <w:rPr>
                              <w:rFonts w:ascii="Arial" w:hAnsi="Arial" w:cs="Arial"/>
                              <w:noProof/>
                              <w:color w:val="006F3D"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 wp14:anchorId="5ECE9260" wp14:editId="35D252EE">
                                <wp:extent cx="513554" cy="514350"/>
                                <wp:effectExtent l="0" t="0" r="127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fsted_Outstanding_OP_Colour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5146" cy="5159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D3E724" id="Text Box 7" o:spid="_x0000_s1027" type="#_x0000_t202" style="position:absolute;margin-left:231.2pt;margin-top:16.95pt;width:4in;height:82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" fillcolor="white [3201]" strokecolor="white [3212]" strokeweight=".5pt">
              <v:textbox>
                <w:txbxContent>
                  <w:p w14:paraId="60302611" w14:textId="77777777" w:rsidR="00641BA4" w:rsidRPr="00084C5C" w:rsidRDefault="00641BA4" w:rsidP="000037D5">
                    <w:pPr>
                      <w:jc w:val="center"/>
                      <w:rPr>
                        <w:rFonts w:asciiTheme="minorHAnsi" w:hAnsiTheme="minorHAnsi" w:cs="Arial"/>
                        <w:b/>
                        <w:color w:val="006439"/>
                        <w:sz w:val="18"/>
                        <w:szCs w:val="18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color w:val="006439"/>
                        <w:sz w:val="18"/>
                        <w:szCs w:val="18"/>
                      </w:rPr>
                      <w:t>Our vision: Achievement for all in a unique world class school</w:t>
                    </w:r>
                  </w:p>
                  <w:p w14:paraId="3231537C" w14:textId="77777777" w:rsidR="002C58A3" w:rsidRPr="002C58A3" w:rsidRDefault="000037D5" w:rsidP="00993A06">
                    <w:pPr>
                      <w:jc w:val="center"/>
                      <w:rPr>
                        <w:rFonts w:ascii="Arial" w:hAnsi="Arial" w:cs="Arial"/>
                        <w:color w:val="006F3D"/>
                        <w:sz w:val="16"/>
                        <w:szCs w:val="16"/>
                      </w:rPr>
                    </w:pPr>
                    <w:r w:rsidRPr="007B37B2">
                      <w:rPr>
                        <w:rFonts w:cs="Arial"/>
                        <w:noProof/>
                        <w:lang w:eastAsia="en-GB"/>
                      </w:rPr>
                      <w:drawing>
                        <wp:inline distT="0" distB="0" distL="0" distR="0" wp14:anchorId="3A45F4D7" wp14:editId="28CEB8F2">
                          <wp:extent cx="910217" cy="504825"/>
                          <wp:effectExtent l="0" t="0" r="4445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1266" cy="5109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93A06">
                      <w:rPr>
                        <w:rFonts w:ascii="Arial" w:hAnsi="Arial" w:cs="Arial"/>
                        <w:color w:val="006F3D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D99D16A" wp14:editId="31039D82">
                          <wp:extent cx="974498" cy="511611"/>
                          <wp:effectExtent l="0" t="0" r="0" b="3175"/>
                          <wp:docPr id="13" name="Picture 13" descr="Image result for World Class Schools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mage result for World Class Schools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7313" cy="5130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93A06">
                      <w:rPr>
                        <w:rFonts w:ascii="Arial" w:hAnsi="Arial" w:cs="Arial"/>
                        <w:color w:val="006F3D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noProof/>
                        <w:color w:val="006F3D"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 wp14:anchorId="72BE616F" wp14:editId="0CACDE08">
                          <wp:extent cx="890588" cy="510505"/>
                          <wp:effectExtent l="0" t="0" r="5080" b="444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ational-support-school-logo_DfE.JPG"/>
                                  <pic:cNvPicPr/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15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90001" cy="51016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93A06">
                      <w:rPr>
                        <w:rFonts w:ascii="Arial" w:hAnsi="Arial" w:cs="Arial"/>
                        <w:color w:val="006F3D"/>
                        <w:sz w:val="16"/>
                        <w:szCs w:val="16"/>
                      </w:rPr>
                      <w:t xml:space="preserve"> </w:t>
                    </w:r>
                    <w:r w:rsidR="002C58A3">
                      <w:rPr>
                        <w:rFonts w:ascii="Arial" w:hAnsi="Arial" w:cs="Arial"/>
                        <w:noProof/>
                        <w:color w:val="006F3D"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 wp14:anchorId="5ECE9260" wp14:editId="35D252EE">
                          <wp:extent cx="513554" cy="514350"/>
                          <wp:effectExtent l="0" t="0" r="127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fsted_Outstanding_OP_Colour.jpg"/>
                                  <pic:cNvPicPr/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5146" cy="5159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68407" w14:textId="77777777" w:rsidR="00D75A39" w:rsidRDefault="00D75A39" w:rsidP="006C1439">
      <w:pPr>
        <w:spacing w:after="0" w:line="240" w:lineRule="auto"/>
      </w:pPr>
      <w:r>
        <w:separator/>
      </w:r>
    </w:p>
  </w:footnote>
  <w:footnote w:type="continuationSeparator" w:id="0">
    <w:p w14:paraId="3F32AC37" w14:textId="77777777" w:rsidR="00D75A39" w:rsidRDefault="00D75A39" w:rsidP="006C1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30CE9" w14:textId="77777777" w:rsidR="006C1439" w:rsidRPr="00804103" w:rsidRDefault="009C1041" w:rsidP="00AB69D4">
    <w:pPr>
      <w:pStyle w:val="Header"/>
      <w:rPr>
        <w:color w:val="006439"/>
      </w:rPr>
    </w:pPr>
    <w:r w:rsidRPr="00804103">
      <w:rPr>
        <w:noProof/>
        <w:color w:val="006439"/>
        <w:lang w:eastAsia="en-GB"/>
      </w:rPr>
      <w:drawing>
        <wp:anchor distT="0" distB="0" distL="114300" distR="114300" simplePos="0" relativeHeight="251655680" behindDoc="1" locked="0" layoutInCell="1" allowOverlap="1" wp14:anchorId="4794E3CC" wp14:editId="35F3DB9B">
          <wp:simplePos x="0" y="0"/>
          <wp:positionH relativeFrom="column">
            <wp:posOffset>-12065</wp:posOffset>
          </wp:positionH>
          <wp:positionV relativeFrom="paragraph">
            <wp:posOffset>-222250</wp:posOffset>
          </wp:positionV>
          <wp:extent cx="2147570" cy="1204595"/>
          <wp:effectExtent l="0" t="0" r="5080" b="0"/>
          <wp:wrapTopAndBottom/>
          <wp:docPr id="6" name="Imagem 0" descr="Headed paper Header 15_05_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Headed paper Header 15_05_20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51" t="25057" r="61922" b="16242"/>
                  <a:stretch/>
                </pic:blipFill>
                <pic:spPr bwMode="auto">
                  <a:xfrm>
                    <a:off x="0" y="0"/>
                    <a:ext cx="2147570" cy="1204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64E41"/>
    <w:multiLevelType w:val="hybridMultilevel"/>
    <w:tmpl w:val="6C9E63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3B5CF7"/>
    <w:multiLevelType w:val="hybridMultilevel"/>
    <w:tmpl w:val="90069C4E"/>
    <w:lvl w:ilvl="0" w:tplc="F7AABD10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006f3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A39"/>
    <w:rsid w:val="000037D5"/>
    <w:rsid w:val="00005202"/>
    <w:rsid w:val="00016E9D"/>
    <w:rsid w:val="00020F39"/>
    <w:rsid w:val="00031326"/>
    <w:rsid w:val="0005478C"/>
    <w:rsid w:val="00077C27"/>
    <w:rsid w:val="00084C5C"/>
    <w:rsid w:val="001B4DD0"/>
    <w:rsid w:val="001B6F6B"/>
    <w:rsid w:val="001E4042"/>
    <w:rsid w:val="001F42C9"/>
    <w:rsid w:val="001F7895"/>
    <w:rsid w:val="0024506B"/>
    <w:rsid w:val="00292C3B"/>
    <w:rsid w:val="002C58A3"/>
    <w:rsid w:val="002E0DBF"/>
    <w:rsid w:val="002E1C72"/>
    <w:rsid w:val="002E70CD"/>
    <w:rsid w:val="002E70FC"/>
    <w:rsid w:val="003166EF"/>
    <w:rsid w:val="00317841"/>
    <w:rsid w:val="003C3E68"/>
    <w:rsid w:val="004143BD"/>
    <w:rsid w:val="004F6E56"/>
    <w:rsid w:val="0050226C"/>
    <w:rsid w:val="005379E2"/>
    <w:rsid w:val="00576969"/>
    <w:rsid w:val="0058463A"/>
    <w:rsid w:val="005C1977"/>
    <w:rsid w:val="00621778"/>
    <w:rsid w:val="00641BA4"/>
    <w:rsid w:val="00693EDE"/>
    <w:rsid w:val="006A5E75"/>
    <w:rsid w:val="006B40C7"/>
    <w:rsid w:val="006C1439"/>
    <w:rsid w:val="00707553"/>
    <w:rsid w:val="00785E13"/>
    <w:rsid w:val="0079552C"/>
    <w:rsid w:val="007E5816"/>
    <w:rsid w:val="00804103"/>
    <w:rsid w:val="00862588"/>
    <w:rsid w:val="008A43EB"/>
    <w:rsid w:val="008C2001"/>
    <w:rsid w:val="0099231E"/>
    <w:rsid w:val="00993A06"/>
    <w:rsid w:val="009A176C"/>
    <w:rsid w:val="009C1041"/>
    <w:rsid w:val="009F24C2"/>
    <w:rsid w:val="009F3F80"/>
    <w:rsid w:val="00A4585E"/>
    <w:rsid w:val="00A500DF"/>
    <w:rsid w:val="00AB69D4"/>
    <w:rsid w:val="00AE6162"/>
    <w:rsid w:val="00B94B20"/>
    <w:rsid w:val="00BC4D93"/>
    <w:rsid w:val="00C23113"/>
    <w:rsid w:val="00C44B24"/>
    <w:rsid w:val="00C46005"/>
    <w:rsid w:val="00C96146"/>
    <w:rsid w:val="00D077EC"/>
    <w:rsid w:val="00D45DFE"/>
    <w:rsid w:val="00D61813"/>
    <w:rsid w:val="00D75A39"/>
    <w:rsid w:val="00D76614"/>
    <w:rsid w:val="00D82835"/>
    <w:rsid w:val="00E25009"/>
    <w:rsid w:val="00EF38C7"/>
    <w:rsid w:val="00F5453B"/>
    <w:rsid w:val="00FC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006f3d"/>
    </o:shapedefaults>
    <o:shapelayout v:ext="edit">
      <o:idmap v:ext="edit" data="1"/>
    </o:shapelayout>
  </w:shapeDefaults>
  <w:decimalSymbol w:val="."/>
  <w:listSeparator w:val=","/>
  <w14:docId w14:val="628199BC"/>
  <w15:docId w15:val="{C2368B30-E34C-4839-88EA-3A2B4499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4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439"/>
  </w:style>
  <w:style w:type="paragraph" w:styleId="Footer">
    <w:name w:val="footer"/>
    <w:basedOn w:val="Normal"/>
    <w:link w:val="FooterChar"/>
    <w:uiPriority w:val="99"/>
    <w:unhideWhenUsed/>
    <w:rsid w:val="006C1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439"/>
  </w:style>
  <w:style w:type="paragraph" w:styleId="BalloonText">
    <w:name w:val="Balloon Text"/>
    <w:basedOn w:val="Normal"/>
    <w:link w:val="BalloonTextChar"/>
    <w:uiPriority w:val="99"/>
    <w:semiHidden/>
    <w:unhideWhenUsed/>
    <w:rsid w:val="006C1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C143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23113"/>
    <w:rPr>
      <w:color w:val="0000FF"/>
      <w:u w:val="single"/>
    </w:rPr>
  </w:style>
  <w:style w:type="character" w:customStyle="1" w:styleId="xbe">
    <w:name w:val="_xbe"/>
    <w:rsid w:val="0079552C"/>
  </w:style>
  <w:style w:type="paragraph" w:styleId="ListParagraph">
    <w:name w:val="List Paragraph"/>
    <w:basedOn w:val="Normal"/>
    <w:uiPriority w:val="34"/>
    <w:qFormat/>
    <w:rsid w:val="00292C3B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eg"/><Relationship Id="rId3" Type="http://schemas.openxmlformats.org/officeDocument/2006/relationships/image" Target="media/image4.JPG"/><Relationship Id="rId7" Type="http://schemas.openxmlformats.org/officeDocument/2006/relationships/image" Target="media/image40.JP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30.jpeg"/><Relationship Id="rId5" Type="http://schemas.openxmlformats.org/officeDocument/2006/relationships/image" Target="media/image20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dministration\Forms%20and%20Templates\Headed%20Paper\Headed%20Paper%20Template%20February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Paper Template February 2021</Template>
  <TotalTime>6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Stormont House School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Toni Altinok</dc:creator>
  <cp:lastModifiedBy>Toni Altinok</cp:lastModifiedBy>
  <cp:revision>2</cp:revision>
  <cp:lastPrinted>2019-01-25T15:57:00Z</cp:lastPrinted>
  <dcterms:created xsi:type="dcterms:W3CDTF">2021-09-17T13:01:00Z</dcterms:created>
  <dcterms:modified xsi:type="dcterms:W3CDTF">2021-09-17T13:01:00Z</dcterms:modified>
</cp:coreProperties>
</file>